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410750C" w14:textId="02FDC5E4" w:rsidR="00D208C8" w:rsidRDefault="00A038B7" w:rsidP="00D208C8">
      <w:r w:rsidRPr="00A038B7">
        <w:rPr>
          <w:sz w:val="24"/>
          <w:szCs w:val="24"/>
        </w:rPr>
        <w:t xml:space="preserve">Scholarship Applicant’s </w:t>
      </w:r>
      <w:proofErr w:type="gramStart"/>
      <w:r w:rsidRPr="00A038B7">
        <w:rPr>
          <w:sz w:val="24"/>
          <w:szCs w:val="24"/>
        </w:rPr>
        <w:t>Name:</w:t>
      </w:r>
      <w:r>
        <w:t>_</w:t>
      </w:r>
      <w:proofErr w:type="gramEnd"/>
      <w:r>
        <w:t>______________________________________________________________</w:t>
      </w:r>
    </w:p>
    <w:p w14:paraId="1C3A323E" w14:textId="77777777" w:rsidR="00A038B7" w:rsidRDefault="00A038B7" w:rsidP="00D208C8"/>
    <w:p w14:paraId="23930299" w14:textId="49F9F091" w:rsidR="00A038B7" w:rsidRDefault="00A038B7" w:rsidP="00D208C8">
      <w:pPr>
        <w:rPr>
          <w:sz w:val="24"/>
          <w:szCs w:val="24"/>
        </w:rPr>
      </w:pPr>
      <w:r w:rsidRPr="00A038B7">
        <w:rPr>
          <w:sz w:val="24"/>
          <w:szCs w:val="24"/>
        </w:rPr>
        <w:t xml:space="preserve">Date of </w:t>
      </w:r>
      <w:proofErr w:type="gramStart"/>
      <w:r w:rsidRPr="00A038B7">
        <w:rPr>
          <w:sz w:val="24"/>
          <w:szCs w:val="24"/>
        </w:rPr>
        <w:t>Birth:_</w:t>
      </w:r>
      <w:proofErr w:type="gramEnd"/>
      <w:r w:rsidRPr="00A038B7">
        <w:rPr>
          <w:sz w:val="24"/>
          <w:szCs w:val="24"/>
        </w:rPr>
        <w:t>_______________</w:t>
      </w:r>
      <w:r>
        <w:rPr>
          <w:sz w:val="24"/>
          <w:szCs w:val="24"/>
        </w:rPr>
        <w:tab/>
        <w:t>Age:_________</w:t>
      </w:r>
      <w:r>
        <w:rPr>
          <w:sz w:val="24"/>
          <w:szCs w:val="24"/>
        </w:rPr>
        <w:tab/>
        <w:t>Male/Female:__________________</w:t>
      </w:r>
    </w:p>
    <w:p w14:paraId="47268A52" w14:textId="77777777" w:rsidR="00A038B7" w:rsidRDefault="00A038B7" w:rsidP="00D208C8">
      <w:pPr>
        <w:rPr>
          <w:sz w:val="24"/>
          <w:szCs w:val="24"/>
        </w:rPr>
      </w:pPr>
    </w:p>
    <w:p w14:paraId="73ABB988" w14:textId="08D22C50" w:rsidR="00A038B7" w:rsidRDefault="00A038B7" w:rsidP="00A038B7">
      <w:pPr>
        <w:jc w:val="center"/>
        <w:rPr>
          <w:sz w:val="24"/>
          <w:szCs w:val="24"/>
          <w:u w:val="single"/>
        </w:rPr>
      </w:pPr>
      <w:r w:rsidRPr="00A038B7">
        <w:rPr>
          <w:sz w:val="24"/>
          <w:szCs w:val="24"/>
          <w:u w:val="single"/>
        </w:rPr>
        <w:t>I.FAMILY INFORMATION</w:t>
      </w:r>
    </w:p>
    <w:p w14:paraId="66621330" w14:textId="77777777" w:rsidR="00A038B7" w:rsidRDefault="00A038B7" w:rsidP="00A038B7">
      <w:pPr>
        <w:jc w:val="center"/>
        <w:rPr>
          <w:sz w:val="24"/>
          <w:szCs w:val="24"/>
          <w:u w:val="single"/>
        </w:rPr>
      </w:pPr>
    </w:p>
    <w:p w14:paraId="6A1FFC0A" w14:textId="763C54FC" w:rsidR="00A038B7" w:rsidRDefault="00A038B7" w:rsidP="00A038B7">
      <w:pPr>
        <w:ind w:left="2160" w:firstLine="72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FATHER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A038B7">
        <w:rPr>
          <w:sz w:val="24"/>
          <w:szCs w:val="24"/>
          <w:u w:val="single"/>
        </w:rPr>
        <w:t>MOTHER</w:t>
      </w:r>
    </w:p>
    <w:p w14:paraId="667BD7C2" w14:textId="77777777" w:rsidR="00A038B7" w:rsidRDefault="00A038B7" w:rsidP="00A038B7">
      <w:pPr>
        <w:ind w:left="2160" w:firstLine="720"/>
        <w:rPr>
          <w:sz w:val="24"/>
          <w:szCs w:val="24"/>
          <w:u w:val="single"/>
        </w:rPr>
      </w:pPr>
    </w:p>
    <w:p w14:paraId="1186BB92" w14:textId="532C6135" w:rsidR="00A038B7" w:rsidRDefault="00A038B7" w:rsidP="00A038B7">
      <w:pPr>
        <w:rPr>
          <w:sz w:val="24"/>
          <w:szCs w:val="24"/>
        </w:rPr>
      </w:pPr>
      <w:r>
        <w:rPr>
          <w:sz w:val="24"/>
          <w:szCs w:val="24"/>
          <w:u w:val="single"/>
        </w:rPr>
        <w:t>Name: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</w:t>
      </w:r>
    </w:p>
    <w:p w14:paraId="76B62913" w14:textId="039E7553" w:rsidR="00A038B7" w:rsidRDefault="00A038B7" w:rsidP="00A038B7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14:paraId="2817D52A" w14:textId="77777777" w:rsidR="00A038B7" w:rsidRDefault="00A038B7" w:rsidP="00D208C8">
      <w:pPr>
        <w:rPr>
          <w:sz w:val="24"/>
          <w:szCs w:val="24"/>
          <w:u w:val="single"/>
        </w:rPr>
      </w:pPr>
    </w:p>
    <w:p w14:paraId="53191D50" w14:textId="5CB62BE0" w:rsidR="00D208C8" w:rsidRDefault="00A038B7" w:rsidP="00D208C8">
      <w:pPr>
        <w:rPr>
          <w:sz w:val="24"/>
          <w:szCs w:val="24"/>
        </w:rPr>
      </w:pPr>
      <w:r w:rsidRPr="00A038B7">
        <w:rPr>
          <w:sz w:val="24"/>
          <w:szCs w:val="24"/>
          <w:u w:val="single"/>
        </w:rPr>
        <w:t>O</w:t>
      </w:r>
      <w:r>
        <w:rPr>
          <w:sz w:val="24"/>
          <w:szCs w:val="24"/>
          <w:u w:val="single"/>
        </w:rPr>
        <w:t>ccupation:</w:t>
      </w:r>
      <w:r>
        <w:rPr>
          <w:sz w:val="24"/>
          <w:szCs w:val="24"/>
        </w:rPr>
        <w:tab/>
        <w:t xml:space="preserve"> 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_____________________________</w:t>
      </w:r>
    </w:p>
    <w:p w14:paraId="553887DD" w14:textId="77777777" w:rsidR="00A038B7" w:rsidRDefault="00A038B7" w:rsidP="00D208C8">
      <w:pPr>
        <w:rPr>
          <w:sz w:val="24"/>
          <w:szCs w:val="24"/>
        </w:rPr>
      </w:pPr>
    </w:p>
    <w:p w14:paraId="2A994032" w14:textId="4F5FAA35" w:rsidR="00A038B7" w:rsidRDefault="00A038B7" w:rsidP="00D208C8">
      <w:pPr>
        <w:rPr>
          <w:sz w:val="24"/>
          <w:szCs w:val="24"/>
        </w:rPr>
      </w:pPr>
      <w:r w:rsidRPr="00A038B7">
        <w:rPr>
          <w:sz w:val="24"/>
          <w:szCs w:val="24"/>
          <w:u w:val="single"/>
        </w:rPr>
        <w:t>Applicant Resides With:</w:t>
      </w:r>
      <w:r w:rsidR="00425156">
        <w:rPr>
          <w:sz w:val="24"/>
          <w:szCs w:val="24"/>
        </w:rPr>
        <w:t xml:space="preserve"> _____Both Parents</w:t>
      </w:r>
      <w:r w:rsidR="00425156">
        <w:rPr>
          <w:sz w:val="24"/>
          <w:szCs w:val="24"/>
        </w:rPr>
        <w:tab/>
        <w:t>_____Father</w:t>
      </w:r>
      <w:r w:rsidR="00425156">
        <w:rPr>
          <w:sz w:val="24"/>
          <w:szCs w:val="24"/>
        </w:rPr>
        <w:tab/>
        <w:t>______Mother</w:t>
      </w:r>
      <w:r w:rsidR="00425156">
        <w:rPr>
          <w:sz w:val="24"/>
          <w:szCs w:val="24"/>
        </w:rPr>
        <w:tab/>
      </w:r>
      <w:r w:rsidR="00425156">
        <w:rPr>
          <w:sz w:val="24"/>
          <w:szCs w:val="24"/>
        </w:rPr>
        <w:tab/>
        <w:t>_______Other</w:t>
      </w:r>
    </w:p>
    <w:p w14:paraId="533302CD" w14:textId="77777777" w:rsidR="00425156" w:rsidRDefault="00425156" w:rsidP="00D208C8">
      <w:pPr>
        <w:rPr>
          <w:sz w:val="24"/>
          <w:szCs w:val="24"/>
        </w:rPr>
      </w:pPr>
    </w:p>
    <w:p w14:paraId="0DAF6AF5" w14:textId="77777777" w:rsidR="00425156" w:rsidRDefault="00425156" w:rsidP="00D208C8">
      <w:pPr>
        <w:rPr>
          <w:sz w:val="24"/>
          <w:szCs w:val="24"/>
        </w:rPr>
      </w:pPr>
    </w:p>
    <w:p w14:paraId="4DAC1682" w14:textId="0D642349" w:rsidR="00425156" w:rsidRDefault="00425156" w:rsidP="00425156">
      <w:pPr>
        <w:rPr>
          <w:sz w:val="24"/>
          <w:szCs w:val="24"/>
        </w:rPr>
      </w:pPr>
      <w:r>
        <w:rPr>
          <w:sz w:val="24"/>
          <w:szCs w:val="24"/>
        </w:rPr>
        <w:t xml:space="preserve">If you feel that the Scholarship Committee should be aware of </w:t>
      </w:r>
      <w:r w:rsidRPr="00425156">
        <w:rPr>
          <w:i/>
          <w:iCs/>
          <w:sz w:val="24"/>
          <w:szCs w:val="24"/>
        </w:rPr>
        <w:t>any special family or personal circumstances,</w:t>
      </w:r>
      <w:r>
        <w:rPr>
          <w:i/>
          <w:iCs/>
          <w:sz w:val="24"/>
          <w:szCs w:val="24"/>
        </w:rPr>
        <w:t xml:space="preserve"> </w:t>
      </w:r>
      <w:r w:rsidRPr="00425156">
        <w:rPr>
          <w:sz w:val="24"/>
          <w:szCs w:val="24"/>
        </w:rPr>
        <w:t>please include the information in the space below</w:t>
      </w:r>
      <w:r>
        <w:rPr>
          <w:sz w:val="24"/>
          <w:szCs w:val="24"/>
        </w:rPr>
        <w:t>:</w:t>
      </w:r>
    </w:p>
    <w:p w14:paraId="3361626F" w14:textId="77777777" w:rsidR="00425156" w:rsidRPr="00425156" w:rsidRDefault="00425156" w:rsidP="00425156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14:paraId="3A0A0215" w14:textId="77777777" w:rsidR="00425156" w:rsidRPr="00425156" w:rsidRDefault="00425156" w:rsidP="00425156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14:paraId="2CFEBD97" w14:textId="77777777" w:rsidR="00425156" w:rsidRDefault="00425156" w:rsidP="00425156">
      <w:pPr>
        <w:spacing w:line="480" w:lineRule="aut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</w:p>
    <w:p w14:paraId="629F02A6" w14:textId="77777777" w:rsidR="00425156" w:rsidRDefault="00425156" w:rsidP="00D208C8">
      <w:pPr>
        <w:rPr>
          <w:sz w:val="24"/>
          <w:szCs w:val="24"/>
        </w:rPr>
      </w:pPr>
    </w:p>
    <w:p w14:paraId="685CF20B" w14:textId="77777777" w:rsidR="00425156" w:rsidRDefault="00425156" w:rsidP="00D208C8">
      <w:pPr>
        <w:rPr>
          <w:sz w:val="24"/>
          <w:szCs w:val="24"/>
        </w:rPr>
      </w:pPr>
    </w:p>
    <w:p w14:paraId="37CEBBCC" w14:textId="07119310" w:rsidR="00425156" w:rsidRDefault="00425156" w:rsidP="00425156">
      <w:pPr>
        <w:jc w:val="center"/>
        <w:rPr>
          <w:sz w:val="24"/>
          <w:szCs w:val="24"/>
          <w:u w:val="single"/>
        </w:rPr>
      </w:pPr>
      <w:r w:rsidRPr="00425156">
        <w:rPr>
          <w:sz w:val="24"/>
          <w:szCs w:val="24"/>
          <w:u w:val="single"/>
        </w:rPr>
        <w:t>II. BIOGRAPHICAL INFORMATION</w:t>
      </w:r>
    </w:p>
    <w:p w14:paraId="60C2C6DF" w14:textId="77777777" w:rsidR="00425156" w:rsidRDefault="00425156" w:rsidP="00425156">
      <w:pPr>
        <w:rPr>
          <w:sz w:val="24"/>
          <w:szCs w:val="24"/>
          <w:u w:val="single"/>
        </w:rPr>
      </w:pPr>
    </w:p>
    <w:p w14:paraId="5B969FAE" w14:textId="40BB787E" w:rsidR="00425156" w:rsidRDefault="00425156" w:rsidP="00425156">
      <w:pPr>
        <w:rPr>
          <w:sz w:val="24"/>
          <w:szCs w:val="24"/>
        </w:rPr>
      </w:pPr>
      <w:r>
        <w:rPr>
          <w:sz w:val="24"/>
          <w:szCs w:val="24"/>
        </w:rPr>
        <w:t>List School Activities and Memberships (Sports, Drama, Dance, Music, Leadership, Etc.)</w:t>
      </w:r>
    </w:p>
    <w:p w14:paraId="6B4E0133" w14:textId="77777777" w:rsidR="00425156" w:rsidRDefault="00425156" w:rsidP="00425156">
      <w:pPr>
        <w:rPr>
          <w:sz w:val="24"/>
          <w:szCs w:val="24"/>
        </w:rPr>
      </w:pPr>
    </w:p>
    <w:p w14:paraId="16E84119" w14:textId="7D961C9D" w:rsidR="00425156" w:rsidRDefault="00425156" w:rsidP="00425156">
      <w:pPr>
        <w:rPr>
          <w:b/>
          <w:bCs/>
          <w:sz w:val="24"/>
          <w:szCs w:val="24"/>
        </w:rPr>
      </w:pPr>
      <w:r w:rsidRPr="00425156">
        <w:rPr>
          <w:b/>
          <w:bCs/>
          <w:sz w:val="24"/>
          <w:szCs w:val="24"/>
        </w:rPr>
        <w:t>Activity/Membership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Years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Position</w:t>
      </w:r>
    </w:p>
    <w:p w14:paraId="3229DCB9" w14:textId="77777777" w:rsidR="00425156" w:rsidRDefault="00425156" w:rsidP="00425156">
      <w:pPr>
        <w:rPr>
          <w:b/>
          <w:bCs/>
          <w:sz w:val="24"/>
          <w:szCs w:val="24"/>
        </w:rPr>
      </w:pPr>
    </w:p>
    <w:p w14:paraId="6A94D2CD" w14:textId="6E65B6D7" w:rsidR="00425156" w:rsidRDefault="00425156" w:rsidP="00425156">
      <w:pPr>
        <w:spacing w:line="48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</w:t>
      </w:r>
      <w:r>
        <w:rPr>
          <w:b/>
          <w:bCs/>
          <w:sz w:val="24"/>
          <w:szCs w:val="24"/>
        </w:rPr>
        <w:tab/>
        <w:t>_______________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________________________</w:t>
      </w:r>
    </w:p>
    <w:p w14:paraId="009D8883" w14:textId="1A003D0D" w:rsidR="00425156" w:rsidRDefault="00425156" w:rsidP="00425156">
      <w:pPr>
        <w:spacing w:line="48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</w:t>
      </w:r>
      <w:r>
        <w:rPr>
          <w:b/>
          <w:bCs/>
          <w:sz w:val="24"/>
          <w:szCs w:val="24"/>
        </w:rPr>
        <w:tab/>
        <w:t>_______________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________________________</w:t>
      </w:r>
    </w:p>
    <w:p w14:paraId="0A7CF26A" w14:textId="1632EA07" w:rsidR="00425156" w:rsidRDefault="00425156" w:rsidP="00425156">
      <w:pPr>
        <w:spacing w:line="48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</w:t>
      </w:r>
      <w:r>
        <w:rPr>
          <w:b/>
          <w:bCs/>
          <w:sz w:val="24"/>
          <w:szCs w:val="24"/>
        </w:rPr>
        <w:tab/>
        <w:t>_______________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________________________</w:t>
      </w:r>
    </w:p>
    <w:p w14:paraId="6BC75E81" w14:textId="77777777" w:rsidR="00425156" w:rsidRDefault="00425156" w:rsidP="00425156">
      <w:pPr>
        <w:spacing w:line="48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</w:t>
      </w:r>
      <w:r>
        <w:rPr>
          <w:b/>
          <w:bCs/>
          <w:sz w:val="24"/>
          <w:szCs w:val="24"/>
        </w:rPr>
        <w:tab/>
        <w:t>_______________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________________________</w:t>
      </w:r>
    </w:p>
    <w:p w14:paraId="1336F7C7" w14:textId="77777777" w:rsidR="00425156" w:rsidRPr="00425156" w:rsidRDefault="00425156" w:rsidP="00425156">
      <w:pPr>
        <w:spacing w:line="480" w:lineRule="auto"/>
        <w:rPr>
          <w:b/>
          <w:bCs/>
          <w:sz w:val="24"/>
          <w:szCs w:val="24"/>
        </w:rPr>
      </w:pPr>
    </w:p>
    <w:p w14:paraId="38ECB422" w14:textId="0A0BB7A7" w:rsidR="00425156" w:rsidRDefault="00620A11" w:rsidP="00425156">
      <w:pPr>
        <w:rPr>
          <w:sz w:val="24"/>
          <w:szCs w:val="24"/>
        </w:rPr>
      </w:pPr>
      <w:r w:rsidRPr="00620A11">
        <w:rPr>
          <w:sz w:val="24"/>
          <w:szCs w:val="24"/>
        </w:rPr>
        <w:lastRenderedPageBreak/>
        <w:t>Community Activities (Include Community Service, Volunteer Work, and any Church-Related Activities)</w:t>
      </w:r>
    </w:p>
    <w:p w14:paraId="55131E38" w14:textId="77777777" w:rsidR="00620A11" w:rsidRDefault="00620A11" w:rsidP="00425156">
      <w:pPr>
        <w:rPr>
          <w:sz w:val="24"/>
          <w:szCs w:val="24"/>
        </w:rPr>
      </w:pPr>
    </w:p>
    <w:p w14:paraId="03315A94" w14:textId="018E2DCB" w:rsidR="00620A11" w:rsidRDefault="00620A11" w:rsidP="00620A11">
      <w:pPr>
        <w:ind w:left="720" w:firstLine="720"/>
        <w:rPr>
          <w:b/>
          <w:bCs/>
          <w:sz w:val="24"/>
          <w:szCs w:val="24"/>
        </w:rPr>
      </w:pPr>
      <w:r w:rsidRPr="00425156">
        <w:rPr>
          <w:b/>
          <w:bCs/>
          <w:sz w:val="24"/>
          <w:szCs w:val="24"/>
        </w:rPr>
        <w:t>Activity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Years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Position</w:t>
      </w:r>
    </w:p>
    <w:p w14:paraId="176C9558" w14:textId="77777777" w:rsidR="00620A11" w:rsidRDefault="00620A11" w:rsidP="00620A11">
      <w:pPr>
        <w:rPr>
          <w:b/>
          <w:bCs/>
          <w:sz w:val="24"/>
          <w:szCs w:val="24"/>
        </w:rPr>
      </w:pPr>
    </w:p>
    <w:p w14:paraId="3BA9FF94" w14:textId="77777777" w:rsidR="00620A11" w:rsidRDefault="00620A11" w:rsidP="00620A11">
      <w:pPr>
        <w:spacing w:line="48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</w:t>
      </w:r>
      <w:r>
        <w:rPr>
          <w:b/>
          <w:bCs/>
          <w:sz w:val="24"/>
          <w:szCs w:val="24"/>
        </w:rPr>
        <w:tab/>
        <w:t>_______________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________________________</w:t>
      </w:r>
    </w:p>
    <w:p w14:paraId="03BE9A80" w14:textId="77777777" w:rsidR="00620A11" w:rsidRDefault="00620A11" w:rsidP="00620A11">
      <w:pPr>
        <w:spacing w:line="48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</w:t>
      </w:r>
      <w:r>
        <w:rPr>
          <w:b/>
          <w:bCs/>
          <w:sz w:val="24"/>
          <w:szCs w:val="24"/>
        </w:rPr>
        <w:tab/>
        <w:t>_______________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________________________</w:t>
      </w:r>
    </w:p>
    <w:p w14:paraId="4239C9C9" w14:textId="77777777" w:rsidR="00620A11" w:rsidRDefault="00620A11" w:rsidP="00620A11">
      <w:pPr>
        <w:spacing w:line="48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</w:t>
      </w:r>
      <w:r>
        <w:rPr>
          <w:b/>
          <w:bCs/>
          <w:sz w:val="24"/>
          <w:szCs w:val="24"/>
        </w:rPr>
        <w:tab/>
        <w:t>_______________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________________________</w:t>
      </w:r>
    </w:p>
    <w:p w14:paraId="3DFF0115" w14:textId="77777777" w:rsidR="00620A11" w:rsidRDefault="00620A11" w:rsidP="00620A11">
      <w:pPr>
        <w:spacing w:line="480" w:lineRule="auto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___________________________</w:t>
      </w:r>
      <w:r>
        <w:rPr>
          <w:b/>
          <w:bCs/>
          <w:sz w:val="24"/>
          <w:szCs w:val="24"/>
        </w:rPr>
        <w:tab/>
        <w:t>_______________</w:t>
      </w:r>
      <w:r>
        <w:rPr>
          <w:b/>
          <w:bCs/>
          <w:sz w:val="24"/>
          <w:szCs w:val="24"/>
        </w:rPr>
        <w:tab/>
      </w:r>
      <w:r>
        <w:rPr>
          <w:b/>
          <w:bCs/>
          <w:sz w:val="24"/>
          <w:szCs w:val="24"/>
        </w:rPr>
        <w:tab/>
        <w:t>________________________</w:t>
      </w:r>
    </w:p>
    <w:p w14:paraId="00A55C90" w14:textId="77777777" w:rsidR="00620A11" w:rsidRDefault="00620A11" w:rsidP="00620A11">
      <w:pPr>
        <w:spacing w:line="480" w:lineRule="auto"/>
        <w:rPr>
          <w:b/>
          <w:bCs/>
          <w:sz w:val="24"/>
          <w:szCs w:val="24"/>
        </w:rPr>
      </w:pPr>
    </w:p>
    <w:p w14:paraId="6AE79CAC" w14:textId="3F66948A" w:rsidR="00620A11" w:rsidRDefault="00620A11" w:rsidP="00620A11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List any Honors, Awards, or Special Recognition Received </w:t>
      </w:r>
      <w:r w:rsidR="00A3592C">
        <w:rPr>
          <w:sz w:val="24"/>
          <w:szCs w:val="24"/>
        </w:rPr>
        <w:t>in</w:t>
      </w:r>
      <w:r w:rsidRPr="00620A11">
        <w:rPr>
          <w:sz w:val="24"/>
          <w:szCs w:val="24"/>
        </w:rPr>
        <w:t xml:space="preserve"> School:</w:t>
      </w:r>
    </w:p>
    <w:p w14:paraId="2EF819AA" w14:textId="0DE3F136" w:rsidR="00620A11" w:rsidRDefault="00620A11" w:rsidP="00620A11">
      <w:pPr>
        <w:spacing w:line="48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>( a</w:t>
      </w:r>
      <w:proofErr w:type="gramEnd"/>
      <w:r>
        <w:rPr>
          <w:sz w:val="24"/>
          <w:szCs w:val="24"/>
        </w:rPr>
        <w:t xml:space="preserve"> ) In School: _________________________________________________________________</w:t>
      </w:r>
    </w:p>
    <w:p w14:paraId="13DEE966" w14:textId="77777777" w:rsidR="00620A11" w:rsidRDefault="00620A11" w:rsidP="00620A11">
      <w:pPr>
        <w:pBdr>
          <w:top w:val="single" w:sz="12" w:space="1" w:color="auto"/>
          <w:bottom w:val="single" w:sz="12" w:space="1" w:color="auto"/>
        </w:pBdr>
        <w:spacing w:line="480" w:lineRule="auto"/>
        <w:rPr>
          <w:sz w:val="24"/>
          <w:szCs w:val="24"/>
        </w:rPr>
      </w:pPr>
    </w:p>
    <w:p w14:paraId="07C500F9" w14:textId="77777777" w:rsidR="00620A11" w:rsidRDefault="00620A11" w:rsidP="00620A11">
      <w:pPr>
        <w:spacing w:line="480" w:lineRule="auto"/>
        <w:rPr>
          <w:sz w:val="24"/>
          <w:szCs w:val="24"/>
        </w:rPr>
      </w:pPr>
    </w:p>
    <w:p w14:paraId="6F0DB658" w14:textId="77777777" w:rsidR="00C55841" w:rsidRDefault="00C55841" w:rsidP="00620A11">
      <w:pPr>
        <w:spacing w:line="480" w:lineRule="auto"/>
        <w:rPr>
          <w:sz w:val="24"/>
          <w:szCs w:val="24"/>
        </w:rPr>
      </w:pPr>
    </w:p>
    <w:p w14:paraId="1F1A6B89" w14:textId="67B6E8CC" w:rsidR="00620A11" w:rsidRDefault="00620A11" w:rsidP="00620A11">
      <w:pPr>
        <w:spacing w:line="480" w:lineRule="auto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( </w:t>
      </w:r>
      <w:r>
        <w:rPr>
          <w:sz w:val="24"/>
          <w:szCs w:val="24"/>
        </w:rPr>
        <w:t>b</w:t>
      </w:r>
      <w:proofErr w:type="gramEnd"/>
      <w:r>
        <w:rPr>
          <w:sz w:val="24"/>
          <w:szCs w:val="24"/>
        </w:rPr>
        <w:t xml:space="preserve"> ) </w:t>
      </w:r>
      <w:r>
        <w:rPr>
          <w:sz w:val="24"/>
          <w:szCs w:val="24"/>
        </w:rPr>
        <w:t xml:space="preserve">Out of </w:t>
      </w:r>
      <w:r>
        <w:rPr>
          <w:sz w:val="24"/>
          <w:szCs w:val="24"/>
        </w:rPr>
        <w:t>School</w:t>
      </w:r>
      <w:r>
        <w:rPr>
          <w:sz w:val="24"/>
          <w:szCs w:val="24"/>
        </w:rPr>
        <w:t xml:space="preserve">: </w:t>
      </w:r>
      <w:r>
        <w:rPr>
          <w:sz w:val="24"/>
          <w:szCs w:val="24"/>
        </w:rPr>
        <w:t>_____________________________________________________________</w:t>
      </w:r>
    </w:p>
    <w:p w14:paraId="539C3B96" w14:textId="77777777" w:rsidR="00620A11" w:rsidRDefault="00620A11" w:rsidP="00620A11">
      <w:pPr>
        <w:pBdr>
          <w:top w:val="single" w:sz="12" w:space="1" w:color="auto"/>
          <w:bottom w:val="single" w:sz="12" w:space="1" w:color="auto"/>
        </w:pBdr>
        <w:spacing w:line="480" w:lineRule="auto"/>
        <w:rPr>
          <w:sz w:val="24"/>
          <w:szCs w:val="24"/>
        </w:rPr>
      </w:pPr>
    </w:p>
    <w:p w14:paraId="2BA6DB03" w14:textId="77777777" w:rsidR="00620A11" w:rsidRDefault="00620A11" w:rsidP="00C55841">
      <w:pPr>
        <w:spacing w:line="480" w:lineRule="auto"/>
        <w:rPr>
          <w:sz w:val="24"/>
          <w:szCs w:val="24"/>
        </w:rPr>
      </w:pPr>
    </w:p>
    <w:p w14:paraId="7CEE9429" w14:textId="77777777" w:rsidR="00C55841" w:rsidRDefault="00C55841" w:rsidP="00C55841">
      <w:pPr>
        <w:spacing w:line="480" w:lineRule="auto"/>
        <w:rPr>
          <w:sz w:val="24"/>
          <w:szCs w:val="24"/>
        </w:rPr>
      </w:pPr>
    </w:p>
    <w:p w14:paraId="5AFB8E7E" w14:textId="7FDDD984" w:rsidR="00C55841" w:rsidRDefault="00C55841" w:rsidP="00C55841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List your Interests, Hobbies, Or Special Skills:</w:t>
      </w:r>
      <w:r>
        <w:rPr>
          <w:sz w:val="24"/>
          <w:szCs w:val="24"/>
        </w:rPr>
        <w:t xml:space="preserve"> ____________________________________</w:t>
      </w:r>
      <w:r>
        <w:rPr>
          <w:sz w:val="24"/>
          <w:szCs w:val="24"/>
        </w:rPr>
        <w:t>____</w:t>
      </w:r>
    </w:p>
    <w:p w14:paraId="569481F5" w14:textId="77777777" w:rsidR="00C55841" w:rsidRDefault="00C55841" w:rsidP="00C55841">
      <w:pPr>
        <w:pBdr>
          <w:top w:val="single" w:sz="12" w:space="1" w:color="auto"/>
          <w:bottom w:val="single" w:sz="12" w:space="1" w:color="auto"/>
        </w:pBdr>
        <w:spacing w:line="480" w:lineRule="auto"/>
        <w:rPr>
          <w:sz w:val="24"/>
          <w:szCs w:val="24"/>
        </w:rPr>
      </w:pPr>
    </w:p>
    <w:p w14:paraId="384C1CD9" w14:textId="337ED37D" w:rsidR="00C55841" w:rsidRDefault="00C55841" w:rsidP="00C55841">
      <w:pPr>
        <w:spacing w:line="480" w:lineRule="auto"/>
        <w:rPr>
          <w:sz w:val="24"/>
          <w:szCs w:val="24"/>
        </w:rPr>
      </w:pPr>
    </w:p>
    <w:p w14:paraId="6F8B7A51" w14:textId="77777777" w:rsidR="00C55841" w:rsidRDefault="00C55841" w:rsidP="00C55841">
      <w:pPr>
        <w:spacing w:line="480" w:lineRule="auto"/>
        <w:rPr>
          <w:sz w:val="24"/>
          <w:szCs w:val="24"/>
        </w:rPr>
      </w:pPr>
    </w:p>
    <w:p w14:paraId="3DC95D75" w14:textId="7C193ECF" w:rsidR="00C55841" w:rsidRDefault="00C55841" w:rsidP="00C55841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>List any employment or nonprofit work you have done</w:t>
      </w:r>
      <w:r>
        <w:rPr>
          <w:sz w:val="24"/>
          <w:szCs w:val="24"/>
        </w:rPr>
        <w:t xml:space="preserve">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C55841" w14:paraId="6B5B65F2" w14:textId="77777777" w:rsidTr="00C55841">
        <w:tc>
          <w:tcPr>
            <w:tcW w:w="3116" w:type="dxa"/>
          </w:tcPr>
          <w:p w14:paraId="68E2FFE9" w14:textId="1898EF61" w:rsidR="00C55841" w:rsidRPr="00C55841" w:rsidRDefault="00C55841" w:rsidP="00C55841">
            <w:pPr>
              <w:spacing w:line="480" w:lineRule="auto"/>
              <w:jc w:val="center"/>
              <w:rPr>
                <w:b/>
                <w:bCs/>
                <w:sz w:val="24"/>
                <w:szCs w:val="24"/>
              </w:rPr>
            </w:pPr>
            <w:r w:rsidRPr="00C55841">
              <w:rPr>
                <w:b/>
                <w:bCs/>
                <w:sz w:val="24"/>
                <w:szCs w:val="24"/>
              </w:rPr>
              <w:t>Employe</w:t>
            </w:r>
            <w:r>
              <w:rPr>
                <w:b/>
                <w:bCs/>
                <w:sz w:val="24"/>
                <w:szCs w:val="24"/>
              </w:rPr>
              <w:t>/Nonprofit</w:t>
            </w:r>
          </w:p>
        </w:tc>
        <w:tc>
          <w:tcPr>
            <w:tcW w:w="3117" w:type="dxa"/>
          </w:tcPr>
          <w:p w14:paraId="67808108" w14:textId="53CA575C" w:rsidR="00C55841" w:rsidRPr="00C55841" w:rsidRDefault="00C55841" w:rsidP="00C55841">
            <w:pPr>
              <w:spacing w:line="480" w:lineRule="auto"/>
              <w:jc w:val="center"/>
              <w:rPr>
                <w:b/>
                <w:bCs/>
                <w:sz w:val="24"/>
                <w:szCs w:val="24"/>
              </w:rPr>
            </w:pPr>
            <w:r w:rsidRPr="00C55841">
              <w:rPr>
                <w:b/>
                <w:bCs/>
                <w:sz w:val="24"/>
                <w:szCs w:val="24"/>
              </w:rPr>
              <w:t>Approximate Dates</w:t>
            </w:r>
          </w:p>
        </w:tc>
        <w:tc>
          <w:tcPr>
            <w:tcW w:w="3117" w:type="dxa"/>
          </w:tcPr>
          <w:p w14:paraId="47E3059E" w14:textId="2D5FE4A0" w:rsidR="00C55841" w:rsidRPr="00C55841" w:rsidRDefault="00C55841" w:rsidP="00C55841">
            <w:pPr>
              <w:spacing w:line="480" w:lineRule="auto"/>
              <w:jc w:val="center"/>
              <w:rPr>
                <w:b/>
                <w:bCs/>
                <w:sz w:val="24"/>
                <w:szCs w:val="24"/>
              </w:rPr>
            </w:pPr>
            <w:r w:rsidRPr="00C55841">
              <w:rPr>
                <w:b/>
                <w:bCs/>
                <w:sz w:val="24"/>
                <w:szCs w:val="24"/>
              </w:rPr>
              <w:t>Weekly Hours</w:t>
            </w:r>
          </w:p>
        </w:tc>
      </w:tr>
      <w:tr w:rsidR="00C55841" w14:paraId="0FC841EB" w14:textId="77777777" w:rsidTr="00C55841">
        <w:tc>
          <w:tcPr>
            <w:tcW w:w="3116" w:type="dxa"/>
          </w:tcPr>
          <w:p w14:paraId="2C62F62B" w14:textId="77777777" w:rsidR="00C55841" w:rsidRDefault="00C55841" w:rsidP="00C55841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3117" w:type="dxa"/>
          </w:tcPr>
          <w:p w14:paraId="6B8A8FD5" w14:textId="77777777" w:rsidR="00C55841" w:rsidRDefault="00C55841" w:rsidP="00C55841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3117" w:type="dxa"/>
          </w:tcPr>
          <w:p w14:paraId="3DBCD1C5" w14:textId="77777777" w:rsidR="00C55841" w:rsidRDefault="00C55841" w:rsidP="00C55841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C55841" w14:paraId="7AA2BFF1" w14:textId="77777777" w:rsidTr="00C55841">
        <w:tc>
          <w:tcPr>
            <w:tcW w:w="3116" w:type="dxa"/>
          </w:tcPr>
          <w:p w14:paraId="10959590" w14:textId="77777777" w:rsidR="00C55841" w:rsidRDefault="00C55841" w:rsidP="00C55841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3117" w:type="dxa"/>
          </w:tcPr>
          <w:p w14:paraId="559769D6" w14:textId="77777777" w:rsidR="00C55841" w:rsidRDefault="00C55841" w:rsidP="00C55841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3117" w:type="dxa"/>
          </w:tcPr>
          <w:p w14:paraId="2CC41D3F" w14:textId="77777777" w:rsidR="00C55841" w:rsidRDefault="00C55841" w:rsidP="00C55841">
            <w:pPr>
              <w:spacing w:line="480" w:lineRule="auto"/>
              <w:rPr>
                <w:sz w:val="24"/>
                <w:szCs w:val="24"/>
              </w:rPr>
            </w:pPr>
          </w:p>
        </w:tc>
      </w:tr>
      <w:tr w:rsidR="00C55841" w14:paraId="0D61B9EB" w14:textId="77777777" w:rsidTr="00C55841">
        <w:tc>
          <w:tcPr>
            <w:tcW w:w="3116" w:type="dxa"/>
          </w:tcPr>
          <w:p w14:paraId="50AA7A62" w14:textId="77777777" w:rsidR="00C55841" w:rsidRDefault="00C55841" w:rsidP="00C55841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3117" w:type="dxa"/>
          </w:tcPr>
          <w:p w14:paraId="3725E8EE" w14:textId="77777777" w:rsidR="00C55841" w:rsidRDefault="00C55841" w:rsidP="00C55841">
            <w:pPr>
              <w:spacing w:line="480" w:lineRule="auto"/>
              <w:rPr>
                <w:sz w:val="24"/>
                <w:szCs w:val="24"/>
              </w:rPr>
            </w:pPr>
          </w:p>
        </w:tc>
        <w:tc>
          <w:tcPr>
            <w:tcW w:w="3117" w:type="dxa"/>
          </w:tcPr>
          <w:p w14:paraId="4465B872" w14:textId="77777777" w:rsidR="00C55841" w:rsidRDefault="00C55841" w:rsidP="00C55841">
            <w:pPr>
              <w:spacing w:line="480" w:lineRule="auto"/>
              <w:rPr>
                <w:sz w:val="24"/>
                <w:szCs w:val="24"/>
              </w:rPr>
            </w:pPr>
          </w:p>
        </w:tc>
      </w:tr>
    </w:tbl>
    <w:p w14:paraId="24F2EC91" w14:textId="77777777" w:rsidR="00C55841" w:rsidRDefault="00C55841" w:rsidP="00C55841">
      <w:pPr>
        <w:spacing w:line="480" w:lineRule="auto"/>
        <w:rPr>
          <w:sz w:val="24"/>
          <w:szCs w:val="24"/>
        </w:rPr>
      </w:pPr>
    </w:p>
    <w:p w14:paraId="4F16F51B" w14:textId="5E526B79" w:rsidR="00C55841" w:rsidRDefault="00C55841" w:rsidP="00C55841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List any chores you </w:t>
      </w:r>
      <w:r w:rsidR="00A3592C">
        <w:rPr>
          <w:sz w:val="24"/>
          <w:szCs w:val="24"/>
        </w:rPr>
        <w:t>must</w:t>
      </w:r>
      <w:r>
        <w:rPr>
          <w:sz w:val="24"/>
          <w:szCs w:val="24"/>
        </w:rPr>
        <w:t xml:space="preserve"> do to help your parents or siblings</w:t>
      </w:r>
      <w:r>
        <w:rPr>
          <w:sz w:val="24"/>
          <w:szCs w:val="24"/>
        </w:rPr>
        <w:t>: __________________________</w:t>
      </w:r>
      <w:r>
        <w:rPr>
          <w:sz w:val="24"/>
          <w:szCs w:val="24"/>
        </w:rPr>
        <w:t>_</w:t>
      </w:r>
    </w:p>
    <w:p w14:paraId="20349FF5" w14:textId="77777777" w:rsidR="00A824DB" w:rsidRDefault="00A824DB" w:rsidP="00C55841">
      <w:pPr>
        <w:pBdr>
          <w:top w:val="single" w:sz="12" w:space="1" w:color="auto"/>
          <w:bottom w:val="single" w:sz="12" w:space="1" w:color="auto"/>
        </w:pBdr>
        <w:spacing w:line="480" w:lineRule="auto"/>
        <w:rPr>
          <w:sz w:val="24"/>
          <w:szCs w:val="24"/>
        </w:rPr>
      </w:pPr>
    </w:p>
    <w:p w14:paraId="4C58DB82" w14:textId="77777777" w:rsidR="00C55841" w:rsidRDefault="00C55841" w:rsidP="00C55841">
      <w:pPr>
        <w:spacing w:line="480" w:lineRule="auto"/>
        <w:rPr>
          <w:sz w:val="24"/>
          <w:szCs w:val="24"/>
        </w:rPr>
      </w:pPr>
    </w:p>
    <w:p w14:paraId="16C48AE0" w14:textId="5949764D" w:rsidR="00A824DB" w:rsidRDefault="00A824DB" w:rsidP="00A824DB">
      <w:pPr>
        <w:spacing w:line="480" w:lineRule="auto"/>
        <w:jc w:val="center"/>
        <w:rPr>
          <w:sz w:val="24"/>
          <w:szCs w:val="24"/>
          <w:u w:val="single"/>
        </w:rPr>
      </w:pPr>
      <w:r w:rsidRPr="00A824DB">
        <w:rPr>
          <w:sz w:val="24"/>
          <w:szCs w:val="24"/>
          <w:u w:val="single"/>
        </w:rPr>
        <w:t>III. SHORT ANSWER QUESTIONS:</w:t>
      </w:r>
    </w:p>
    <w:p w14:paraId="09E48890" w14:textId="4EBC2F3E" w:rsidR="00A824DB" w:rsidRDefault="00A824DB" w:rsidP="00A824DB">
      <w:pPr>
        <w:pStyle w:val="ListParagraph"/>
        <w:numPr>
          <w:ilvl w:val="0"/>
          <w:numId w:val="32"/>
        </w:numPr>
        <w:pBdr>
          <w:bottom w:val="single" w:sz="12" w:space="1" w:color="auto"/>
        </w:pBdr>
        <w:rPr>
          <w:sz w:val="24"/>
          <w:szCs w:val="24"/>
        </w:rPr>
      </w:pPr>
      <w:r>
        <w:rPr>
          <w:sz w:val="24"/>
          <w:szCs w:val="24"/>
        </w:rPr>
        <w:t xml:space="preserve">Why should we give this scholarship to </w:t>
      </w:r>
      <w:r w:rsidR="00A3592C">
        <w:rPr>
          <w:sz w:val="24"/>
          <w:szCs w:val="24"/>
        </w:rPr>
        <w:t>you?</w:t>
      </w:r>
    </w:p>
    <w:p w14:paraId="0E762259" w14:textId="77777777" w:rsidR="00A824DB" w:rsidRPr="00A824DB" w:rsidRDefault="00A824DB" w:rsidP="00A824DB">
      <w:pPr>
        <w:pBdr>
          <w:bottom w:val="single" w:sz="12" w:space="1" w:color="auto"/>
        </w:pBdr>
        <w:rPr>
          <w:sz w:val="24"/>
          <w:szCs w:val="24"/>
        </w:rPr>
      </w:pPr>
    </w:p>
    <w:p w14:paraId="0C88B498" w14:textId="09BD3163" w:rsidR="00A824DB" w:rsidRPr="00A824DB" w:rsidRDefault="00A824DB" w:rsidP="00A824DB">
      <w:pPr>
        <w:ind w:left="360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</w:p>
    <w:p w14:paraId="7E34607A" w14:textId="223151E4" w:rsidR="00A824DB" w:rsidRDefault="00A824DB" w:rsidP="00A824DB">
      <w:pPr>
        <w:pBdr>
          <w:top w:val="single" w:sz="12" w:space="1" w:color="auto"/>
          <w:bottom w:val="single" w:sz="12" w:space="1" w:color="auto"/>
        </w:pBdr>
        <w:rPr>
          <w:sz w:val="24"/>
          <w:szCs w:val="24"/>
        </w:rPr>
      </w:pPr>
    </w:p>
    <w:p w14:paraId="56D0C563" w14:textId="077D8A24" w:rsidR="00A824DB" w:rsidRDefault="00A824DB" w:rsidP="00A824DB">
      <w:pPr>
        <w:pBdr>
          <w:bottom w:val="single" w:sz="12" w:space="1" w:color="auto"/>
          <w:between w:val="single" w:sz="12" w:space="1" w:color="auto"/>
        </w:pBdr>
        <w:rPr>
          <w:b/>
          <w:bCs/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824DB">
        <w:rPr>
          <w:b/>
          <w:bCs/>
          <w:sz w:val="24"/>
          <w:szCs w:val="24"/>
        </w:rPr>
        <w:t>___________________________________________________</w:t>
      </w:r>
      <w:r w:rsidRPr="00A824DB">
        <w:rPr>
          <w:b/>
          <w:bCs/>
          <w:sz w:val="24"/>
          <w:szCs w:val="24"/>
        </w:rPr>
        <w:t>___________________________</w:t>
      </w:r>
    </w:p>
    <w:p w14:paraId="3CC382B2" w14:textId="38571FBE" w:rsidR="00A824DB" w:rsidRDefault="00A824DB" w:rsidP="00A824DB">
      <w:pPr>
        <w:pBdr>
          <w:bottom w:val="single" w:sz="12" w:space="1" w:color="auto"/>
          <w:between w:val="single" w:sz="12" w:space="1" w:color="auto"/>
        </w:pBdr>
        <w:rPr>
          <w:b/>
          <w:bCs/>
          <w:sz w:val="24"/>
          <w:szCs w:val="24"/>
        </w:rPr>
      </w:pPr>
    </w:p>
    <w:p w14:paraId="4CCEE5EA" w14:textId="0916F148" w:rsidR="00A824DB" w:rsidRDefault="00A824DB" w:rsidP="00A824DB">
      <w:pPr>
        <w:pBdr>
          <w:bottom w:val="single" w:sz="12" w:space="1" w:color="auto"/>
          <w:between w:val="single" w:sz="12" w:space="1" w:color="auto"/>
        </w:pBdr>
        <w:rPr>
          <w:b/>
          <w:bCs/>
          <w:sz w:val="24"/>
          <w:szCs w:val="24"/>
        </w:rPr>
      </w:pPr>
    </w:p>
    <w:p w14:paraId="3E2769E9" w14:textId="545AB796" w:rsidR="00A824DB" w:rsidRDefault="00A824DB" w:rsidP="00A824DB">
      <w:pPr>
        <w:pBdr>
          <w:bottom w:val="single" w:sz="12" w:space="1" w:color="auto"/>
          <w:between w:val="single" w:sz="12" w:space="1" w:color="auto"/>
        </w:pBdr>
        <w:rPr>
          <w:b/>
          <w:bCs/>
          <w:sz w:val="24"/>
          <w:szCs w:val="24"/>
        </w:rPr>
      </w:pPr>
    </w:p>
    <w:p w14:paraId="552A570F" w14:textId="77777777" w:rsidR="00A824DB" w:rsidRDefault="00A824DB" w:rsidP="00A824DB">
      <w:pPr>
        <w:rPr>
          <w:b/>
          <w:bCs/>
          <w:sz w:val="24"/>
          <w:szCs w:val="24"/>
        </w:rPr>
      </w:pPr>
    </w:p>
    <w:p w14:paraId="5BEB6173" w14:textId="77777777" w:rsidR="00A824DB" w:rsidRDefault="00A824DB" w:rsidP="00A824DB">
      <w:pPr>
        <w:rPr>
          <w:b/>
          <w:bCs/>
          <w:sz w:val="24"/>
          <w:szCs w:val="24"/>
        </w:rPr>
      </w:pPr>
    </w:p>
    <w:p w14:paraId="2604132B" w14:textId="77777777" w:rsidR="00A824DB" w:rsidRDefault="00A824DB" w:rsidP="00A824DB">
      <w:pPr>
        <w:rPr>
          <w:sz w:val="24"/>
          <w:szCs w:val="24"/>
        </w:rPr>
      </w:pPr>
    </w:p>
    <w:p w14:paraId="3709E1E0" w14:textId="058AB736" w:rsidR="00A824DB" w:rsidRDefault="00A824DB" w:rsidP="00A824DB">
      <w:pPr>
        <w:pStyle w:val="ListParagraph"/>
        <w:numPr>
          <w:ilvl w:val="0"/>
          <w:numId w:val="32"/>
        </w:numPr>
        <w:pBdr>
          <w:bottom w:val="single" w:sz="12" w:space="1" w:color="auto"/>
        </w:pBdr>
        <w:rPr>
          <w:sz w:val="24"/>
          <w:szCs w:val="24"/>
        </w:rPr>
      </w:pPr>
      <w:r w:rsidRPr="00A824DB">
        <w:rPr>
          <w:sz w:val="24"/>
          <w:szCs w:val="24"/>
        </w:rPr>
        <w:t>Wh</w:t>
      </w:r>
      <w:r w:rsidRPr="00A824DB">
        <w:rPr>
          <w:sz w:val="24"/>
          <w:szCs w:val="24"/>
        </w:rPr>
        <w:t xml:space="preserve">o has been the most influential person in your life and </w:t>
      </w:r>
      <w:r w:rsidR="00A3592C" w:rsidRPr="00A824DB">
        <w:rPr>
          <w:sz w:val="24"/>
          <w:szCs w:val="24"/>
        </w:rPr>
        <w:t>why?</w:t>
      </w:r>
    </w:p>
    <w:p w14:paraId="34997130" w14:textId="77777777" w:rsidR="00A824DB" w:rsidRPr="00A824DB" w:rsidRDefault="00A824DB" w:rsidP="00A824DB">
      <w:pPr>
        <w:pBdr>
          <w:bottom w:val="single" w:sz="12" w:space="1" w:color="auto"/>
        </w:pBdr>
        <w:ind w:left="360"/>
        <w:rPr>
          <w:sz w:val="24"/>
          <w:szCs w:val="24"/>
        </w:rPr>
      </w:pPr>
    </w:p>
    <w:p w14:paraId="7F7BD224" w14:textId="5173AF06" w:rsidR="00A824DB" w:rsidRDefault="00A824DB" w:rsidP="00A824DB">
      <w:pPr>
        <w:pBdr>
          <w:bottom w:val="single" w:sz="12" w:space="1" w:color="auto"/>
          <w:between w:val="single" w:sz="12" w:space="1" w:color="auto"/>
        </w:pBdr>
        <w:ind w:left="360"/>
        <w:rPr>
          <w:sz w:val="24"/>
          <w:szCs w:val="24"/>
        </w:rPr>
      </w:pPr>
      <w:r w:rsidRPr="00A824DB"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A824DB">
        <w:rPr>
          <w:b/>
          <w:bCs/>
          <w:sz w:val="24"/>
          <w:szCs w:val="24"/>
        </w:rPr>
        <w:t>___________________________________________________</w:t>
      </w:r>
    </w:p>
    <w:p w14:paraId="69BE5404" w14:textId="77777777" w:rsidR="00A3592C" w:rsidRPr="00A3592C" w:rsidRDefault="00A3592C" w:rsidP="00A824DB">
      <w:pPr>
        <w:pBdr>
          <w:bottom w:val="single" w:sz="12" w:space="1" w:color="auto"/>
          <w:between w:val="single" w:sz="12" w:space="1" w:color="auto"/>
        </w:pBdr>
        <w:ind w:left="360"/>
        <w:rPr>
          <w:sz w:val="24"/>
          <w:szCs w:val="24"/>
        </w:rPr>
      </w:pPr>
    </w:p>
    <w:p w14:paraId="4C39A337" w14:textId="77777777" w:rsidR="00A824DB" w:rsidRPr="00A824DB" w:rsidRDefault="00A824DB" w:rsidP="00A824DB">
      <w:pPr>
        <w:pBdr>
          <w:bottom w:val="single" w:sz="12" w:space="1" w:color="auto"/>
          <w:between w:val="single" w:sz="12" w:space="1" w:color="auto"/>
        </w:pBdr>
        <w:ind w:left="360"/>
        <w:rPr>
          <w:b/>
          <w:bCs/>
          <w:sz w:val="24"/>
          <w:szCs w:val="24"/>
        </w:rPr>
      </w:pPr>
    </w:p>
    <w:p w14:paraId="5A3763CC" w14:textId="77777777" w:rsidR="00A824DB" w:rsidRPr="00A824DB" w:rsidRDefault="00A824DB" w:rsidP="00A824DB">
      <w:pPr>
        <w:pBdr>
          <w:bottom w:val="single" w:sz="12" w:space="1" w:color="auto"/>
          <w:between w:val="single" w:sz="12" w:space="1" w:color="auto"/>
        </w:pBdr>
        <w:ind w:left="360"/>
        <w:rPr>
          <w:b/>
          <w:bCs/>
          <w:sz w:val="24"/>
          <w:szCs w:val="24"/>
        </w:rPr>
      </w:pPr>
    </w:p>
    <w:p w14:paraId="19FC7BC1" w14:textId="77777777" w:rsidR="00A824DB" w:rsidRDefault="00A824DB" w:rsidP="00A824DB">
      <w:pPr>
        <w:pBdr>
          <w:bottom w:val="single" w:sz="12" w:space="1" w:color="auto"/>
          <w:between w:val="single" w:sz="12" w:space="1" w:color="auto"/>
        </w:pBdr>
        <w:ind w:left="360"/>
        <w:rPr>
          <w:b/>
          <w:bCs/>
          <w:sz w:val="24"/>
          <w:szCs w:val="24"/>
        </w:rPr>
      </w:pPr>
    </w:p>
    <w:p w14:paraId="1BC15DA1" w14:textId="77777777" w:rsidR="00A824DB" w:rsidRDefault="00A824DB" w:rsidP="00A824DB">
      <w:pPr>
        <w:pBdr>
          <w:bottom w:val="single" w:sz="12" w:space="1" w:color="auto"/>
          <w:between w:val="single" w:sz="12" w:space="1" w:color="auto"/>
        </w:pBdr>
        <w:ind w:left="360"/>
        <w:rPr>
          <w:b/>
          <w:bCs/>
          <w:sz w:val="24"/>
          <w:szCs w:val="24"/>
        </w:rPr>
      </w:pPr>
    </w:p>
    <w:p w14:paraId="00BB0C85" w14:textId="77777777" w:rsidR="00A824DB" w:rsidRPr="00A824DB" w:rsidRDefault="00A824DB" w:rsidP="00A824DB">
      <w:pPr>
        <w:pBdr>
          <w:bottom w:val="single" w:sz="12" w:space="1" w:color="auto"/>
          <w:between w:val="single" w:sz="12" w:space="1" w:color="auto"/>
        </w:pBdr>
        <w:ind w:left="360"/>
        <w:rPr>
          <w:b/>
          <w:bCs/>
          <w:sz w:val="24"/>
          <w:szCs w:val="24"/>
        </w:rPr>
      </w:pPr>
    </w:p>
    <w:p w14:paraId="203547A2" w14:textId="77777777" w:rsidR="00A824DB" w:rsidRPr="00A824DB" w:rsidRDefault="00A824DB" w:rsidP="00A824DB">
      <w:pPr>
        <w:rPr>
          <w:sz w:val="24"/>
          <w:szCs w:val="24"/>
        </w:rPr>
      </w:pPr>
    </w:p>
    <w:p w14:paraId="6DDD7852" w14:textId="77777777" w:rsidR="00A824DB" w:rsidRDefault="00A824DB" w:rsidP="00C55841">
      <w:pPr>
        <w:spacing w:line="480" w:lineRule="auto"/>
        <w:rPr>
          <w:sz w:val="24"/>
          <w:szCs w:val="24"/>
        </w:rPr>
      </w:pPr>
    </w:p>
    <w:p w14:paraId="7E482AD9" w14:textId="77777777" w:rsidR="00A824DB" w:rsidRDefault="00A824DB" w:rsidP="00C55841">
      <w:pPr>
        <w:spacing w:line="480" w:lineRule="auto"/>
        <w:rPr>
          <w:sz w:val="24"/>
          <w:szCs w:val="24"/>
        </w:rPr>
      </w:pPr>
    </w:p>
    <w:p w14:paraId="0150C6D0" w14:textId="77777777" w:rsidR="00A824DB" w:rsidRDefault="00A824DB" w:rsidP="00C55841">
      <w:pPr>
        <w:spacing w:line="480" w:lineRule="auto"/>
        <w:rPr>
          <w:sz w:val="24"/>
          <w:szCs w:val="24"/>
        </w:rPr>
      </w:pPr>
    </w:p>
    <w:p w14:paraId="641BCE80" w14:textId="77777777" w:rsidR="00A824DB" w:rsidRDefault="00A824DB" w:rsidP="00C55841">
      <w:pPr>
        <w:spacing w:line="480" w:lineRule="auto"/>
        <w:rPr>
          <w:sz w:val="24"/>
          <w:szCs w:val="24"/>
        </w:rPr>
      </w:pPr>
    </w:p>
    <w:p w14:paraId="0AF2A481" w14:textId="77777777" w:rsidR="00A824DB" w:rsidRDefault="00A824DB" w:rsidP="00C55841">
      <w:pPr>
        <w:spacing w:line="480" w:lineRule="auto"/>
        <w:rPr>
          <w:sz w:val="24"/>
          <w:szCs w:val="24"/>
        </w:rPr>
      </w:pPr>
    </w:p>
    <w:p w14:paraId="50553253" w14:textId="77777777" w:rsidR="00A824DB" w:rsidRDefault="00A824DB" w:rsidP="00C55841">
      <w:pPr>
        <w:spacing w:line="480" w:lineRule="auto"/>
        <w:rPr>
          <w:sz w:val="24"/>
          <w:szCs w:val="24"/>
        </w:rPr>
      </w:pPr>
    </w:p>
    <w:p w14:paraId="7E650225" w14:textId="77777777" w:rsidR="00A824DB" w:rsidRDefault="00A824DB" w:rsidP="00C55841">
      <w:pPr>
        <w:spacing w:line="480" w:lineRule="auto"/>
        <w:rPr>
          <w:sz w:val="24"/>
          <w:szCs w:val="24"/>
        </w:rPr>
      </w:pPr>
    </w:p>
    <w:p w14:paraId="7DF3AC34" w14:textId="77777777" w:rsidR="00A824DB" w:rsidRDefault="00A824DB" w:rsidP="00C55841">
      <w:pPr>
        <w:spacing w:line="480" w:lineRule="auto"/>
        <w:rPr>
          <w:sz w:val="24"/>
          <w:szCs w:val="24"/>
        </w:rPr>
      </w:pPr>
    </w:p>
    <w:p w14:paraId="26675189" w14:textId="77777777" w:rsidR="00A824DB" w:rsidRDefault="00A824DB" w:rsidP="00C55841">
      <w:pPr>
        <w:spacing w:line="480" w:lineRule="auto"/>
        <w:rPr>
          <w:sz w:val="24"/>
          <w:szCs w:val="24"/>
        </w:rPr>
      </w:pPr>
    </w:p>
    <w:p w14:paraId="41F5E923" w14:textId="77777777" w:rsidR="00A824DB" w:rsidRDefault="00A824DB" w:rsidP="00C55841">
      <w:pPr>
        <w:spacing w:line="480" w:lineRule="auto"/>
        <w:rPr>
          <w:sz w:val="24"/>
          <w:szCs w:val="24"/>
        </w:rPr>
      </w:pPr>
    </w:p>
    <w:p w14:paraId="4D412F10" w14:textId="77777777" w:rsidR="00A824DB" w:rsidRDefault="00A824DB" w:rsidP="00C55841">
      <w:pPr>
        <w:spacing w:line="480" w:lineRule="auto"/>
        <w:rPr>
          <w:sz w:val="24"/>
          <w:szCs w:val="24"/>
        </w:rPr>
      </w:pPr>
    </w:p>
    <w:p w14:paraId="09BFDB4E" w14:textId="48F66EF8" w:rsidR="00A824DB" w:rsidRDefault="00A3592C" w:rsidP="00A3592C">
      <w:pPr>
        <w:spacing w:line="48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APPLICATION CHECKLIST</w:t>
      </w:r>
    </w:p>
    <w:p w14:paraId="333A020E" w14:textId="77777777" w:rsidR="00A3592C" w:rsidRDefault="00A3592C" w:rsidP="00A3592C">
      <w:pPr>
        <w:spacing w:line="480" w:lineRule="auto"/>
        <w:jc w:val="center"/>
        <w:rPr>
          <w:sz w:val="24"/>
          <w:szCs w:val="24"/>
        </w:rPr>
      </w:pPr>
    </w:p>
    <w:p w14:paraId="2ED27154" w14:textId="5A525EA2" w:rsidR="00A3592C" w:rsidRDefault="00A3592C" w:rsidP="00A3592C">
      <w:pPr>
        <w:spacing w:line="720" w:lineRule="auto"/>
        <w:rPr>
          <w:sz w:val="24"/>
          <w:szCs w:val="24"/>
        </w:rPr>
      </w:pPr>
      <w:r>
        <w:rPr>
          <w:sz w:val="24"/>
          <w:szCs w:val="24"/>
        </w:rPr>
        <w:t>______Application Completed</w:t>
      </w:r>
    </w:p>
    <w:p w14:paraId="0770B127" w14:textId="57BA7586" w:rsidR="00A3592C" w:rsidRDefault="00A3592C" w:rsidP="00A3592C">
      <w:pPr>
        <w:spacing w:line="720" w:lineRule="auto"/>
        <w:rPr>
          <w:sz w:val="24"/>
          <w:szCs w:val="24"/>
        </w:rPr>
      </w:pPr>
      <w:r>
        <w:rPr>
          <w:sz w:val="24"/>
          <w:szCs w:val="24"/>
        </w:rPr>
        <w:t>______</w:t>
      </w:r>
      <w:r>
        <w:rPr>
          <w:sz w:val="24"/>
          <w:szCs w:val="24"/>
        </w:rPr>
        <w:t>Application Signed by Parent/Guardian</w:t>
      </w:r>
    </w:p>
    <w:p w14:paraId="326242C0" w14:textId="08F0ADFC" w:rsidR="00A3592C" w:rsidRDefault="00A3592C" w:rsidP="00A3592C">
      <w:pPr>
        <w:spacing w:line="720" w:lineRule="auto"/>
        <w:rPr>
          <w:sz w:val="24"/>
          <w:szCs w:val="24"/>
        </w:rPr>
      </w:pPr>
      <w:r>
        <w:rPr>
          <w:sz w:val="24"/>
          <w:szCs w:val="24"/>
        </w:rPr>
        <w:t>______</w:t>
      </w:r>
      <w:r>
        <w:rPr>
          <w:sz w:val="24"/>
          <w:szCs w:val="24"/>
        </w:rPr>
        <w:t>Short Answer Questions Completed</w:t>
      </w:r>
    </w:p>
    <w:p w14:paraId="41422D6A" w14:textId="291A2305" w:rsidR="00A3592C" w:rsidRDefault="00A3592C" w:rsidP="00A3592C">
      <w:pPr>
        <w:spacing w:line="720" w:lineRule="auto"/>
        <w:rPr>
          <w:sz w:val="24"/>
          <w:szCs w:val="24"/>
        </w:rPr>
      </w:pPr>
      <w:r>
        <w:rPr>
          <w:sz w:val="24"/>
          <w:szCs w:val="24"/>
        </w:rPr>
        <w:t>______</w:t>
      </w:r>
      <w:r>
        <w:rPr>
          <w:sz w:val="24"/>
          <w:szCs w:val="24"/>
        </w:rPr>
        <w:t>Optional Letter of Recommendation Enclosed</w:t>
      </w:r>
    </w:p>
    <w:p w14:paraId="1E495B53" w14:textId="5F9694CC" w:rsidR="00A3592C" w:rsidRDefault="00A3592C" w:rsidP="00A3592C">
      <w:pPr>
        <w:spacing w:line="720" w:lineRule="auto"/>
        <w:rPr>
          <w:sz w:val="24"/>
          <w:szCs w:val="24"/>
        </w:rPr>
      </w:pPr>
      <w:r>
        <w:rPr>
          <w:sz w:val="24"/>
          <w:szCs w:val="24"/>
        </w:rPr>
        <w:t>______</w:t>
      </w:r>
      <w:r>
        <w:rPr>
          <w:sz w:val="24"/>
          <w:szCs w:val="24"/>
        </w:rPr>
        <w:t>Optional Photo Enclosed</w:t>
      </w:r>
    </w:p>
    <w:p w14:paraId="155C3525" w14:textId="02F070E4" w:rsidR="00A3592C" w:rsidRDefault="00A3592C" w:rsidP="00A3592C">
      <w:pPr>
        <w:spacing w:line="720" w:lineRule="auto"/>
        <w:rPr>
          <w:sz w:val="24"/>
          <w:szCs w:val="24"/>
        </w:rPr>
      </w:pPr>
      <w:r>
        <w:rPr>
          <w:sz w:val="24"/>
          <w:szCs w:val="24"/>
        </w:rPr>
        <w:t>______</w:t>
      </w:r>
      <w:r>
        <w:rPr>
          <w:sz w:val="24"/>
          <w:szCs w:val="24"/>
        </w:rPr>
        <w:t>Application Signed by Applicant</w:t>
      </w:r>
    </w:p>
    <w:p w14:paraId="159DC052" w14:textId="0BFB08F9" w:rsidR="00A3592C" w:rsidRDefault="00A3592C" w:rsidP="00A3592C">
      <w:pPr>
        <w:spacing w:line="720" w:lineRule="auto"/>
        <w:rPr>
          <w:sz w:val="24"/>
          <w:szCs w:val="24"/>
        </w:rPr>
      </w:pPr>
      <w:r>
        <w:rPr>
          <w:sz w:val="24"/>
          <w:szCs w:val="24"/>
        </w:rPr>
        <w:t>______</w:t>
      </w:r>
      <w:r>
        <w:rPr>
          <w:sz w:val="24"/>
          <w:szCs w:val="24"/>
        </w:rPr>
        <w:t xml:space="preserve">Application Emailed to </w:t>
      </w:r>
      <w:hyperlink r:id="rId8" w:history="1">
        <w:r w:rsidRPr="00CB3DF9">
          <w:rPr>
            <w:rStyle w:val="Hyperlink"/>
            <w:sz w:val="24"/>
            <w:szCs w:val="24"/>
          </w:rPr>
          <w:t>breakingbarriersandbeyond@gmail.com</w:t>
        </w:r>
      </w:hyperlink>
      <w:r>
        <w:rPr>
          <w:sz w:val="24"/>
          <w:szCs w:val="24"/>
        </w:rPr>
        <w:tab/>
      </w:r>
    </w:p>
    <w:p w14:paraId="6ACA734F" w14:textId="77777777" w:rsidR="00A3592C" w:rsidRDefault="00A3592C" w:rsidP="00C55841">
      <w:pPr>
        <w:spacing w:line="480" w:lineRule="auto"/>
        <w:rPr>
          <w:sz w:val="24"/>
          <w:szCs w:val="24"/>
        </w:rPr>
      </w:pPr>
    </w:p>
    <w:p w14:paraId="3EE8C345" w14:textId="77777777" w:rsidR="00A3592C" w:rsidRDefault="00A3592C" w:rsidP="00C55841">
      <w:pPr>
        <w:spacing w:line="480" w:lineRule="auto"/>
        <w:rPr>
          <w:sz w:val="24"/>
          <w:szCs w:val="24"/>
        </w:rPr>
      </w:pPr>
    </w:p>
    <w:p w14:paraId="1D576240" w14:textId="77777777" w:rsidR="00A3592C" w:rsidRDefault="00A3592C" w:rsidP="00C55841">
      <w:pPr>
        <w:spacing w:line="480" w:lineRule="auto"/>
        <w:rPr>
          <w:sz w:val="24"/>
          <w:szCs w:val="24"/>
        </w:rPr>
      </w:pPr>
    </w:p>
    <w:p w14:paraId="6C8F981B" w14:textId="77777777" w:rsidR="00A3592C" w:rsidRDefault="00A3592C" w:rsidP="00C55841">
      <w:pPr>
        <w:spacing w:line="480" w:lineRule="auto"/>
        <w:rPr>
          <w:sz w:val="24"/>
          <w:szCs w:val="24"/>
        </w:rPr>
      </w:pPr>
    </w:p>
    <w:p w14:paraId="1C0C0628" w14:textId="77777777" w:rsidR="00A3592C" w:rsidRDefault="00A3592C" w:rsidP="00C55841">
      <w:pPr>
        <w:spacing w:line="480" w:lineRule="auto"/>
        <w:rPr>
          <w:sz w:val="24"/>
          <w:szCs w:val="24"/>
        </w:rPr>
      </w:pPr>
    </w:p>
    <w:p w14:paraId="1B1EF07E" w14:textId="77777777" w:rsidR="00A3592C" w:rsidRDefault="00A3592C" w:rsidP="00C55841">
      <w:pPr>
        <w:spacing w:line="480" w:lineRule="auto"/>
        <w:rPr>
          <w:sz w:val="24"/>
          <w:szCs w:val="24"/>
        </w:rPr>
      </w:pPr>
    </w:p>
    <w:p w14:paraId="5750639F" w14:textId="77777777" w:rsidR="00A3592C" w:rsidRDefault="00A3592C" w:rsidP="00C55841">
      <w:pPr>
        <w:spacing w:line="480" w:lineRule="auto"/>
        <w:rPr>
          <w:sz w:val="24"/>
          <w:szCs w:val="24"/>
        </w:rPr>
      </w:pPr>
    </w:p>
    <w:p w14:paraId="4303BD45" w14:textId="77777777" w:rsidR="00A3592C" w:rsidRDefault="00A3592C" w:rsidP="00C55841">
      <w:pPr>
        <w:spacing w:line="480" w:lineRule="auto"/>
        <w:rPr>
          <w:sz w:val="24"/>
          <w:szCs w:val="24"/>
        </w:rPr>
      </w:pPr>
    </w:p>
    <w:p w14:paraId="47E982CE" w14:textId="77777777" w:rsidR="00A3592C" w:rsidRDefault="00A3592C" w:rsidP="00C55841">
      <w:pPr>
        <w:spacing w:line="480" w:lineRule="auto"/>
        <w:rPr>
          <w:sz w:val="24"/>
          <w:szCs w:val="24"/>
        </w:rPr>
      </w:pPr>
    </w:p>
    <w:p w14:paraId="20A1109A" w14:textId="0180DEA1" w:rsidR="00C55841" w:rsidRDefault="00C55841" w:rsidP="00C55841">
      <w:pPr>
        <w:spacing w:line="480" w:lineRule="auto"/>
        <w:rPr>
          <w:sz w:val="24"/>
          <w:szCs w:val="24"/>
        </w:rPr>
      </w:pPr>
      <w:r>
        <w:rPr>
          <w:sz w:val="24"/>
          <w:szCs w:val="24"/>
        </w:rPr>
        <w:t xml:space="preserve">I certify that </w:t>
      </w:r>
      <w:r w:rsidR="00401E17">
        <w:rPr>
          <w:sz w:val="24"/>
          <w:szCs w:val="24"/>
        </w:rPr>
        <w:t>all</w:t>
      </w:r>
      <w:r>
        <w:rPr>
          <w:sz w:val="24"/>
          <w:szCs w:val="24"/>
        </w:rPr>
        <w:t xml:space="preserve"> the information included in this application has been completed by me and is</w:t>
      </w:r>
      <w:r w:rsidR="00401E17">
        <w:rPr>
          <w:sz w:val="24"/>
          <w:szCs w:val="24"/>
        </w:rPr>
        <w:t xml:space="preserve">, </w:t>
      </w:r>
      <w:r>
        <w:rPr>
          <w:sz w:val="24"/>
          <w:szCs w:val="24"/>
        </w:rPr>
        <w:t>to the best of my knowledge, accurate and correct. If I am chosen to win this scholarship</w:t>
      </w:r>
      <w:r w:rsidR="00401E17">
        <w:rPr>
          <w:sz w:val="24"/>
          <w:szCs w:val="24"/>
        </w:rPr>
        <w:t>, my name may be used by Breaking Barriers &amp; Beyond Inc. to notify board members, followers, members, and donors of my scholarship award win. I may also be asked to take a photo to be posted on the Breaking Barriers &amp; Beyond Inc. website or other communications. We respect your privacy, so if you wish to remain anonymous, please let us know in a written statement and include it with your application, and we will NOT include your name or photo in any of our marketing materials.</w:t>
      </w:r>
    </w:p>
    <w:p w14:paraId="482D145A" w14:textId="77777777" w:rsidR="00A3592C" w:rsidRDefault="00A3592C" w:rsidP="00C55841">
      <w:pPr>
        <w:spacing w:line="480" w:lineRule="auto"/>
        <w:rPr>
          <w:sz w:val="24"/>
          <w:szCs w:val="24"/>
        </w:rPr>
      </w:pPr>
    </w:p>
    <w:p w14:paraId="314CB2EC" w14:textId="70C90904" w:rsidR="00401E17" w:rsidRPr="00401E17" w:rsidRDefault="00401E17" w:rsidP="00401E17">
      <w:pPr>
        <w:rPr>
          <w:b/>
          <w:bCs/>
          <w:sz w:val="24"/>
          <w:szCs w:val="24"/>
        </w:rPr>
      </w:pPr>
      <w:r w:rsidRPr="00401E17">
        <w:rPr>
          <w:b/>
          <w:bCs/>
          <w:sz w:val="24"/>
          <w:szCs w:val="24"/>
        </w:rPr>
        <w:t>________________________________________</w:t>
      </w:r>
      <w:r w:rsidRPr="00401E17">
        <w:rPr>
          <w:b/>
          <w:bCs/>
          <w:sz w:val="24"/>
          <w:szCs w:val="24"/>
        </w:rPr>
        <w:tab/>
        <w:t>____________________________________</w:t>
      </w:r>
    </w:p>
    <w:p w14:paraId="2016A090" w14:textId="7CC9C9E8" w:rsidR="00620A11" w:rsidRDefault="00401E17" w:rsidP="00401E17">
      <w:pPr>
        <w:rPr>
          <w:sz w:val="24"/>
          <w:szCs w:val="24"/>
        </w:rPr>
      </w:pPr>
      <w:r>
        <w:rPr>
          <w:sz w:val="24"/>
          <w:szCs w:val="24"/>
        </w:rPr>
        <w:t>Applicant’s Signature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Parent or Guardian Signature</w:t>
      </w:r>
    </w:p>
    <w:p w14:paraId="44BC6D28" w14:textId="77777777" w:rsidR="00401E17" w:rsidRDefault="00401E17" w:rsidP="00401E17">
      <w:pPr>
        <w:rPr>
          <w:sz w:val="24"/>
          <w:szCs w:val="24"/>
        </w:rPr>
      </w:pPr>
    </w:p>
    <w:p w14:paraId="7BEEF24E" w14:textId="0472A28E" w:rsidR="00401E17" w:rsidRPr="00401E17" w:rsidRDefault="00401E17" w:rsidP="00401E17">
      <w:pPr>
        <w:rPr>
          <w:b/>
          <w:bCs/>
          <w:sz w:val="24"/>
          <w:szCs w:val="24"/>
        </w:rPr>
      </w:pPr>
      <w:r w:rsidRPr="00401E17">
        <w:rPr>
          <w:b/>
          <w:bCs/>
          <w:sz w:val="24"/>
          <w:szCs w:val="24"/>
        </w:rPr>
        <w:t>________________________________________</w:t>
      </w:r>
      <w:r w:rsidRPr="00401E17">
        <w:rPr>
          <w:b/>
          <w:bCs/>
          <w:sz w:val="24"/>
          <w:szCs w:val="24"/>
        </w:rPr>
        <w:tab/>
        <w:t>____________________________________</w:t>
      </w:r>
    </w:p>
    <w:p w14:paraId="18D28530" w14:textId="6A88531A" w:rsidR="00401E17" w:rsidRDefault="00401E17" w:rsidP="00401E17">
      <w:pPr>
        <w:rPr>
          <w:sz w:val="24"/>
          <w:szCs w:val="24"/>
        </w:rPr>
      </w:pPr>
      <w:r>
        <w:rPr>
          <w:sz w:val="24"/>
          <w:szCs w:val="24"/>
        </w:rPr>
        <w:t>Today’s Date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>Today’s Date</w:t>
      </w:r>
    </w:p>
    <w:p w14:paraId="2A0728EF" w14:textId="77777777" w:rsidR="00401E17" w:rsidRDefault="00401E17" w:rsidP="00401E17">
      <w:pPr>
        <w:rPr>
          <w:sz w:val="24"/>
          <w:szCs w:val="24"/>
        </w:rPr>
      </w:pPr>
    </w:p>
    <w:p w14:paraId="70AF65CD" w14:textId="77777777" w:rsidR="00A3592C" w:rsidRDefault="00A3592C" w:rsidP="00401E17">
      <w:pPr>
        <w:rPr>
          <w:sz w:val="24"/>
          <w:szCs w:val="24"/>
        </w:rPr>
      </w:pPr>
    </w:p>
    <w:p w14:paraId="51EE855E" w14:textId="77777777" w:rsidR="00A3592C" w:rsidRDefault="00A3592C" w:rsidP="00401E17">
      <w:pPr>
        <w:rPr>
          <w:sz w:val="24"/>
          <w:szCs w:val="24"/>
        </w:rPr>
      </w:pPr>
    </w:p>
    <w:p w14:paraId="540E62C0" w14:textId="23FF1D20" w:rsidR="00401E17" w:rsidRDefault="00401E17" w:rsidP="00401E17">
      <w:pPr>
        <w:rPr>
          <w:sz w:val="24"/>
          <w:szCs w:val="24"/>
        </w:rPr>
      </w:pPr>
      <w:r>
        <w:rPr>
          <w:sz w:val="24"/>
          <w:szCs w:val="24"/>
        </w:rPr>
        <w:t xml:space="preserve">Visit our website to learn more about our organization at </w:t>
      </w:r>
      <w:hyperlink r:id="rId9" w:history="1">
        <w:r w:rsidR="00A3592C" w:rsidRPr="00CB3DF9">
          <w:rPr>
            <w:rStyle w:val="Hyperlink"/>
            <w:sz w:val="24"/>
            <w:szCs w:val="24"/>
          </w:rPr>
          <w:t>www.breakingbarriersandbeyond.com</w:t>
        </w:r>
      </w:hyperlink>
      <w:r w:rsidR="00A3592C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If you would like to donate some of your time to our organization or if you have any additional questions about this application simply email </w:t>
      </w:r>
      <w:hyperlink r:id="rId10" w:history="1">
        <w:r w:rsidRPr="00CB3DF9">
          <w:rPr>
            <w:rStyle w:val="Hyperlink"/>
            <w:sz w:val="24"/>
            <w:szCs w:val="24"/>
          </w:rPr>
          <w:t>breakingbarriersandbeyond@gmail.com</w:t>
        </w:r>
      </w:hyperlink>
      <w:r>
        <w:rPr>
          <w:sz w:val="24"/>
          <w:szCs w:val="24"/>
        </w:rPr>
        <w:t xml:space="preserve"> and a board member will get back to you.</w:t>
      </w:r>
    </w:p>
    <w:p w14:paraId="4C7A96DB" w14:textId="77777777" w:rsidR="00770FE2" w:rsidRPr="00425156" w:rsidRDefault="00770FE2" w:rsidP="00D208C8"/>
    <w:p w14:paraId="611B2563" w14:textId="77777777" w:rsidR="00D208C8" w:rsidRPr="00D208C8" w:rsidRDefault="00D208C8" w:rsidP="00D208C8"/>
    <w:p w14:paraId="1FBE7A35" w14:textId="696317D9" w:rsidR="00D208C8" w:rsidRPr="00D208C8" w:rsidRDefault="00D208C8" w:rsidP="00D208C8">
      <w:pPr>
        <w:tabs>
          <w:tab w:val="left" w:pos="7144"/>
        </w:tabs>
      </w:pPr>
      <w:r>
        <w:tab/>
      </w:r>
    </w:p>
    <w:sectPr w:rsidR="00D208C8" w:rsidRPr="00D208C8" w:rsidSect="005F5553">
      <w:headerReference w:type="default" r:id="rId11"/>
      <w:footerReference w:type="even" r:id="rId12"/>
      <w:footerReference w:type="default" r:id="rId13"/>
      <w:type w:val="continuous"/>
      <w:pgSz w:w="12240" w:h="15840" w:code="1"/>
      <w:pgMar w:top="288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1E8BAEA" w14:textId="77777777" w:rsidR="00794773" w:rsidRDefault="00794773" w:rsidP="00815E5C">
      <w:r>
        <w:separator/>
      </w:r>
    </w:p>
  </w:endnote>
  <w:endnote w:type="continuationSeparator" w:id="0">
    <w:p w14:paraId="3BA8CD2F" w14:textId="77777777" w:rsidR="00794773" w:rsidRDefault="00794773" w:rsidP="00815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1777439643"/>
      <w:docPartObj>
        <w:docPartGallery w:val="Page Numbers (Bottom of Page)"/>
        <w:docPartUnique/>
      </w:docPartObj>
    </w:sdtPr>
    <w:sdtContent>
      <w:p w14:paraId="59FE6B53" w14:textId="0A15A620" w:rsidR="00425156" w:rsidRDefault="00425156" w:rsidP="00620A11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F019001" w14:textId="77777777" w:rsidR="00425156" w:rsidRDefault="00425156" w:rsidP="0042515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PageNumber"/>
      </w:rPr>
      <w:id w:val="-1619515899"/>
      <w:docPartObj>
        <w:docPartGallery w:val="Page Numbers (Bottom of Page)"/>
        <w:docPartUnique/>
      </w:docPartObj>
    </w:sdtPr>
    <w:sdtContent>
      <w:p w14:paraId="017C0CFC" w14:textId="39937181" w:rsidR="00620A11" w:rsidRDefault="00620A11" w:rsidP="00CB3D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4134AE11" w14:textId="56B4D8C9" w:rsidR="00620A11" w:rsidRDefault="00620A11" w:rsidP="00620A11">
    <w:pPr>
      <w:pStyle w:val="Footer"/>
      <w:ind w:right="360"/>
    </w:pPr>
    <w:r>
      <w:t>Return Application via email to:</w:t>
    </w:r>
  </w:p>
  <w:p w14:paraId="1C1AA20F" w14:textId="5FB21523" w:rsidR="00620A11" w:rsidRDefault="00620A11">
    <w:pPr>
      <w:pStyle w:val="Footer"/>
    </w:pPr>
    <w:r>
      <w:t>breakingbarriersandbeyond@gmail.com</w:t>
    </w:r>
  </w:p>
  <w:p w14:paraId="5CE2F151" w14:textId="30EFAB8D" w:rsidR="00B71ACB" w:rsidRPr="00E20218" w:rsidRDefault="00B71ACB" w:rsidP="00425156">
    <w:pPr>
      <w:pStyle w:val="Footer"/>
      <w:ind w:right="360"/>
      <w:jc w:val="center"/>
      <w:rPr>
        <w:color w:val="365F9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A81AD09" w14:textId="77777777" w:rsidR="00794773" w:rsidRDefault="00794773" w:rsidP="00815E5C">
      <w:r>
        <w:separator/>
      </w:r>
    </w:p>
  </w:footnote>
  <w:footnote w:type="continuationSeparator" w:id="0">
    <w:p w14:paraId="46F146E6" w14:textId="77777777" w:rsidR="00794773" w:rsidRDefault="00794773" w:rsidP="00815E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EE1357F" w14:textId="2143711B" w:rsidR="00B71ACB" w:rsidRDefault="00D208C8" w:rsidP="005E07F3">
    <w:pPr>
      <w:widowControl w:val="0"/>
      <w:jc w:val="center"/>
      <w:rPr>
        <w:b/>
        <w:smallCaps/>
        <w:sz w:val="32"/>
        <w:szCs w:val="32"/>
      </w:rPr>
    </w:pPr>
    <w:r>
      <w:rPr>
        <w:b/>
        <w:smallCaps/>
        <w:noProof/>
        <w:sz w:val="32"/>
        <w:szCs w:val="32"/>
      </w:rPr>
      <w:drawing>
        <wp:anchor distT="0" distB="0" distL="114300" distR="114300" simplePos="0" relativeHeight="251658240" behindDoc="1" locked="0" layoutInCell="1" allowOverlap="1" wp14:anchorId="05F71F13" wp14:editId="7815D3FC">
          <wp:simplePos x="0" y="0"/>
          <wp:positionH relativeFrom="column">
            <wp:posOffset>4404566</wp:posOffset>
          </wp:positionH>
          <wp:positionV relativeFrom="paragraph">
            <wp:posOffset>-812932</wp:posOffset>
          </wp:positionV>
          <wp:extent cx="2731325" cy="2731325"/>
          <wp:effectExtent l="0" t="0" r="0" b="0"/>
          <wp:wrapNone/>
          <wp:docPr id="123309516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3095163" name="Picture 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31325" cy="2731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71ACB" w:rsidRPr="00406174">
      <w:rPr>
        <w:b/>
        <w:smallCaps/>
        <w:sz w:val="32"/>
        <w:szCs w:val="32"/>
      </w:rPr>
      <w:br/>
    </w:r>
    <w:r w:rsidR="00770FE2">
      <w:rPr>
        <w:b/>
        <w:smallCaps/>
        <w:sz w:val="32"/>
        <w:szCs w:val="32"/>
      </w:rPr>
      <w:t xml:space="preserve">Breaking Barriers &amp; Beyond, Inc. </w:t>
    </w:r>
  </w:p>
  <w:p w14:paraId="50CE3CA3" w14:textId="437CE542" w:rsidR="00B71ACB" w:rsidRPr="00EC4189" w:rsidRDefault="005E07F3" w:rsidP="00820E49">
    <w:pPr>
      <w:jc w:val="center"/>
      <w:rPr>
        <w:rFonts w:ascii="Georgia" w:hAnsi="Georgia"/>
        <w:sz w:val="28"/>
        <w:szCs w:val="28"/>
      </w:rPr>
    </w:pPr>
    <w:r>
      <w:rPr>
        <w:rFonts w:ascii="Georgia" w:hAnsi="Georgia"/>
        <w:sz w:val="28"/>
        <w:szCs w:val="28"/>
      </w:rPr>
      <w:t>BLOOMFIELD, CT 06002</w:t>
    </w:r>
  </w:p>
  <w:p w14:paraId="12F90F4F" w14:textId="3CAD7C87" w:rsidR="00B71ACB" w:rsidRPr="00EC4189" w:rsidRDefault="00B71ACB" w:rsidP="00820E49">
    <w:pPr>
      <w:jc w:val="center"/>
      <w:rPr>
        <w:rFonts w:ascii="Georgia" w:hAnsi="Georgia"/>
        <w:sz w:val="24"/>
        <w:szCs w:val="24"/>
      </w:rPr>
    </w:pPr>
    <w:r w:rsidRPr="00EC4189">
      <w:rPr>
        <w:rFonts w:ascii="Georgia" w:hAnsi="Georgia"/>
        <w:sz w:val="24"/>
        <w:szCs w:val="24"/>
      </w:rPr>
      <w:t>Phone #860-</w:t>
    </w:r>
    <w:r w:rsidR="005E07F3">
      <w:rPr>
        <w:rFonts w:ascii="Georgia" w:hAnsi="Georgia"/>
        <w:sz w:val="24"/>
        <w:szCs w:val="24"/>
      </w:rPr>
      <w:t>680-5533</w:t>
    </w:r>
  </w:p>
  <w:p w14:paraId="038FE0D0" w14:textId="18BA14A2" w:rsidR="00B71ACB" w:rsidRPr="005E07F3" w:rsidRDefault="005E07F3" w:rsidP="005E07F3">
    <w:pPr>
      <w:widowControl w:val="0"/>
      <w:spacing w:after="160"/>
      <w:jc w:val="center"/>
      <w:rPr>
        <w:b/>
        <w:bCs/>
        <w:i/>
        <w:color w:val="365F91"/>
        <w:sz w:val="24"/>
        <w:szCs w:val="24"/>
      </w:rPr>
    </w:pPr>
    <w:hyperlink r:id="rId2" w:history="1">
      <w:r>
        <w:rPr>
          <w:rStyle w:val="Hyperlink"/>
          <w:b/>
          <w:bCs/>
          <w:i/>
          <w:color w:val="365F91"/>
          <w:sz w:val="24"/>
          <w:szCs w:val="24"/>
        </w:rPr>
        <w:t>breakingbarriersandbeyond@gmail.com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B17E4B"/>
    <w:multiLevelType w:val="hybridMultilevel"/>
    <w:tmpl w:val="FDC87E8A"/>
    <w:lvl w:ilvl="0" w:tplc="5D0AC1DE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1" w15:restartNumberingAfterBreak="0">
    <w:nsid w:val="0F8F1077"/>
    <w:multiLevelType w:val="hybridMultilevel"/>
    <w:tmpl w:val="F8764D48"/>
    <w:lvl w:ilvl="0" w:tplc="E26E1408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2" w15:restartNumberingAfterBreak="0">
    <w:nsid w:val="127A7CD0"/>
    <w:multiLevelType w:val="hybridMultilevel"/>
    <w:tmpl w:val="D4B6C5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3FB3DB1"/>
    <w:multiLevelType w:val="hybridMultilevel"/>
    <w:tmpl w:val="8E1A0242"/>
    <w:lvl w:ilvl="0" w:tplc="C90E9B2C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4" w15:restartNumberingAfterBreak="0">
    <w:nsid w:val="18B75C2A"/>
    <w:multiLevelType w:val="hybridMultilevel"/>
    <w:tmpl w:val="B8A4E1EA"/>
    <w:lvl w:ilvl="0" w:tplc="5A46917C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5" w15:restartNumberingAfterBreak="0">
    <w:nsid w:val="1A474F61"/>
    <w:multiLevelType w:val="hybridMultilevel"/>
    <w:tmpl w:val="8422A32C"/>
    <w:lvl w:ilvl="0" w:tplc="49D4D074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6" w15:restartNumberingAfterBreak="0">
    <w:nsid w:val="1CC90237"/>
    <w:multiLevelType w:val="hybridMultilevel"/>
    <w:tmpl w:val="29D2A8B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7" w15:restartNumberingAfterBreak="0">
    <w:nsid w:val="1E06056B"/>
    <w:multiLevelType w:val="hybridMultilevel"/>
    <w:tmpl w:val="14B022EA"/>
    <w:lvl w:ilvl="0" w:tplc="E9A06452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8" w15:restartNumberingAfterBreak="0">
    <w:nsid w:val="21200675"/>
    <w:multiLevelType w:val="hybridMultilevel"/>
    <w:tmpl w:val="BCDCD45C"/>
    <w:lvl w:ilvl="0" w:tplc="536257E0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9" w15:restartNumberingAfterBreak="0">
    <w:nsid w:val="219636A9"/>
    <w:multiLevelType w:val="hybridMultilevel"/>
    <w:tmpl w:val="B6F671C0"/>
    <w:lvl w:ilvl="0" w:tplc="6FF0A36A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10" w15:restartNumberingAfterBreak="0">
    <w:nsid w:val="22CC2F47"/>
    <w:multiLevelType w:val="hybridMultilevel"/>
    <w:tmpl w:val="101A1A96"/>
    <w:lvl w:ilvl="0" w:tplc="1360AC14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11" w15:restartNumberingAfterBreak="0">
    <w:nsid w:val="2886507D"/>
    <w:multiLevelType w:val="hybridMultilevel"/>
    <w:tmpl w:val="E4902046"/>
    <w:lvl w:ilvl="0" w:tplc="62ACC43C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12" w15:restartNumberingAfterBreak="0">
    <w:nsid w:val="329D6B3A"/>
    <w:multiLevelType w:val="hybridMultilevel"/>
    <w:tmpl w:val="021EAA3C"/>
    <w:lvl w:ilvl="0" w:tplc="823E1EC6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13" w15:restartNumberingAfterBreak="0">
    <w:nsid w:val="366616AA"/>
    <w:multiLevelType w:val="hybridMultilevel"/>
    <w:tmpl w:val="694AA252"/>
    <w:lvl w:ilvl="0" w:tplc="57E41B36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14" w15:restartNumberingAfterBreak="0">
    <w:nsid w:val="44164951"/>
    <w:multiLevelType w:val="hybridMultilevel"/>
    <w:tmpl w:val="D6C01D70"/>
    <w:lvl w:ilvl="0" w:tplc="0C4402E8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15" w15:restartNumberingAfterBreak="0">
    <w:nsid w:val="476D6593"/>
    <w:multiLevelType w:val="hybridMultilevel"/>
    <w:tmpl w:val="AA3EB3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7705DA"/>
    <w:multiLevelType w:val="hybridMultilevel"/>
    <w:tmpl w:val="81B2EF52"/>
    <w:lvl w:ilvl="0" w:tplc="31608E0A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17" w15:restartNumberingAfterBreak="0">
    <w:nsid w:val="4B4D04F3"/>
    <w:multiLevelType w:val="hybridMultilevel"/>
    <w:tmpl w:val="F7A2C0F6"/>
    <w:lvl w:ilvl="0" w:tplc="D1820B54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18" w15:restartNumberingAfterBreak="0">
    <w:nsid w:val="4E473E5A"/>
    <w:multiLevelType w:val="hybridMultilevel"/>
    <w:tmpl w:val="B9128354"/>
    <w:lvl w:ilvl="0" w:tplc="C4EAB642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19" w15:restartNumberingAfterBreak="0">
    <w:nsid w:val="52251FFC"/>
    <w:multiLevelType w:val="hybridMultilevel"/>
    <w:tmpl w:val="7D605D04"/>
    <w:lvl w:ilvl="0" w:tplc="FED85998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20" w15:restartNumberingAfterBreak="0">
    <w:nsid w:val="52A95C02"/>
    <w:multiLevelType w:val="hybridMultilevel"/>
    <w:tmpl w:val="E8300366"/>
    <w:lvl w:ilvl="0" w:tplc="E55455EE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21" w15:restartNumberingAfterBreak="0">
    <w:nsid w:val="537B539E"/>
    <w:multiLevelType w:val="multilevel"/>
    <w:tmpl w:val="28689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4A6366B"/>
    <w:multiLevelType w:val="hybridMultilevel"/>
    <w:tmpl w:val="FADE9FD2"/>
    <w:lvl w:ilvl="0" w:tplc="03760938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23" w15:restartNumberingAfterBreak="0">
    <w:nsid w:val="58446755"/>
    <w:multiLevelType w:val="hybridMultilevel"/>
    <w:tmpl w:val="14AEA594"/>
    <w:lvl w:ilvl="0" w:tplc="0409000F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59A0089A"/>
    <w:multiLevelType w:val="hybridMultilevel"/>
    <w:tmpl w:val="A29A9AAA"/>
    <w:lvl w:ilvl="0" w:tplc="F460B266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25" w15:restartNumberingAfterBreak="0">
    <w:nsid w:val="5CAC063B"/>
    <w:multiLevelType w:val="hybridMultilevel"/>
    <w:tmpl w:val="09C89220"/>
    <w:lvl w:ilvl="0" w:tplc="F4C6EB5E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26" w15:restartNumberingAfterBreak="0">
    <w:nsid w:val="69070954"/>
    <w:multiLevelType w:val="multilevel"/>
    <w:tmpl w:val="2DFEE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B124FEA"/>
    <w:multiLevelType w:val="hybridMultilevel"/>
    <w:tmpl w:val="CECE532A"/>
    <w:lvl w:ilvl="0" w:tplc="2056CD2C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28" w15:restartNumberingAfterBreak="0">
    <w:nsid w:val="70472617"/>
    <w:multiLevelType w:val="hybridMultilevel"/>
    <w:tmpl w:val="83F243CC"/>
    <w:lvl w:ilvl="0" w:tplc="277C3AF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04437C"/>
    <w:multiLevelType w:val="hybridMultilevel"/>
    <w:tmpl w:val="90CC704E"/>
    <w:lvl w:ilvl="0" w:tplc="7A38121E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30" w15:restartNumberingAfterBreak="0">
    <w:nsid w:val="77C0542A"/>
    <w:multiLevelType w:val="hybridMultilevel"/>
    <w:tmpl w:val="E460CD0A"/>
    <w:lvl w:ilvl="0" w:tplc="BC0CC818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31" w15:restartNumberingAfterBreak="0">
    <w:nsid w:val="79B56937"/>
    <w:multiLevelType w:val="hybridMultilevel"/>
    <w:tmpl w:val="F2428062"/>
    <w:lvl w:ilvl="0" w:tplc="B916EF74">
      <w:start w:val="1"/>
      <w:numFmt w:val="decimal"/>
      <w:lvlText w:val="%1."/>
      <w:lvlJc w:val="left"/>
      <w:pPr>
        <w:ind w:left="81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32" w15:restartNumberingAfterBreak="0">
    <w:nsid w:val="7FB64AAB"/>
    <w:multiLevelType w:val="hybridMultilevel"/>
    <w:tmpl w:val="AA3EB3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0641111">
    <w:abstractNumId w:val="6"/>
  </w:num>
  <w:num w:numId="2" w16cid:durableId="237250002">
    <w:abstractNumId w:val="23"/>
  </w:num>
  <w:num w:numId="3" w16cid:durableId="407969439">
    <w:abstractNumId w:val="16"/>
  </w:num>
  <w:num w:numId="4" w16cid:durableId="133913243">
    <w:abstractNumId w:val="12"/>
  </w:num>
  <w:num w:numId="5" w16cid:durableId="42020560">
    <w:abstractNumId w:val="10"/>
  </w:num>
  <w:num w:numId="6" w16cid:durableId="565188678">
    <w:abstractNumId w:val="29"/>
  </w:num>
  <w:num w:numId="7" w16cid:durableId="1353412884">
    <w:abstractNumId w:val="7"/>
  </w:num>
  <w:num w:numId="8" w16cid:durableId="539898130">
    <w:abstractNumId w:val="4"/>
  </w:num>
  <w:num w:numId="9" w16cid:durableId="1559196759">
    <w:abstractNumId w:val="11"/>
  </w:num>
  <w:num w:numId="10" w16cid:durableId="1959023364">
    <w:abstractNumId w:val="17"/>
  </w:num>
  <w:num w:numId="11" w16cid:durableId="419835189">
    <w:abstractNumId w:val="18"/>
  </w:num>
  <w:num w:numId="12" w16cid:durableId="869728961">
    <w:abstractNumId w:val="24"/>
  </w:num>
  <w:num w:numId="13" w16cid:durableId="1867596272">
    <w:abstractNumId w:val="19"/>
  </w:num>
  <w:num w:numId="14" w16cid:durableId="240525772">
    <w:abstractNumId w:val="30"/>
  </w:num>
  <w:num w:numId="15" w16cid:durableId="1344165120">
    <w:abstractNumId w:val="13"/>
  </w:num>
  <w:num w:numId="16" w16cid:durableId="186481145">
    <w:abstractNumId w:val="9"/>
  </w:num>
  <w:num w:numId="17" w16cid:durableId="853350637">
    <w:abstractNumId w:val="1"/>
  </w:num>
  <w:num w:numId="18" w16cid:durableId="1027829451">
    <w:abstractNumId w:val="31"/>
  </w:num>
  <w:num w:numId="19" w16cid:durableId="1538086224">
    <w:abstractNumId w:val="20"/>
  </w:num>
  <w:num w:numId="20" w16cid:durableId="1988198381">
    <w:abstractNumId w:val="3"/>
  </w:num>
  <w:num w:numId="21" w16cid:durableId="1643578012">
    <w:abstractNumId w:val="22"/>
  </w:num>
  <w:num w:numId="22" w16cid:durableId="1979652720">
    <w:abstractNumId w:val="14"/>
  </w:num>
  <w:num w:numId="23" w16cid:durableId="844711280">
    <w:abstractNumId w:val="5"/>
  </w:num>
  <w:num w:numId="24" w16cid:durableId="1629555081">
    <w:abstractNumId w:val="25"/>
  </w:num>
  <w:num w:numId="25" w16cid:durableId="1161195195">
    <w:abstractNumId w:val="8"/>
  </w:num>
  <w:num w:numId="26" w16cid:durableId="1512334383">
    <w:abstractNumId w:val="0"/>
  </w:num>
  <w:num w:numId="27" w16cid:durableId="1669554966">
    <w:abstractNumId w:val="27"/>
  </w:num>
  <w:num w:numId="28" w16cid:durableId="1124039804">
    <w:abstractNumId w:val="2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9" w16cid:durableId="1757632689">
    <w:abstractNumId w:val="2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0" w16cid:durableId="1548057742">
    <w:abstractNumId w:val="2"/>
  </w:num>
  <w:num w:numId="31" w16cid:durableId="1612319844">
    <w:abstractNumId w:val="28"/>
  </w:num>
  <w:num w:numId="32" w16cid:durableId="461852926">
    <w:abstractNumId w:val="32"/>
  </w:num>
  <w:num w:numId="33" w16cid:durableId="40063870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attachedTemplate r:id="rId1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2ADB"/>
    <w:rsid w:val="0001476F"/>
    <w:rsid w:val="00043276"/>
    <w:rsid w:val="00054277"/>
    <w:rsid w:val="000675AF"/>
    <w:rsid w:val="00087931"/>
    <w:rsid w:val="000A6F00"/>
    <w:rsid w:val="000E4980"/>
    <w:rsid w:val="0010444A"/>
    <w:rsid w:val="00143F9C"/>
    <w:rsid w:val="00154C0F"/>
    <w:rsid w:val="00154C4B"/>
    <w:rsid w:val="0019111A"/>
    <w:rsid w:val="001933A4"/>
    <w:rsid w:val="0019728D"/>
    <w:rsid w:val="001A0265"/>
    <w:rsid w:val="001D0631"/>
    <w:rsid w:val="001D37F8"/>
    <w:rsid w:val="001D6255"/>
    <w:rsid w:val="00222989"/>
    <w:rsid w:val="002528B5"/>
    <w:rsid w:val="00280B31"/>
    <w:rsid w:val="00283226"/>
    <w:rsid w:val="002863BB"/>
    <w:rsid w:val="002B3062"/>
    <w:rsid w:val="002B6735"/>
    <w:rsid w:val="002D2F24"/>
    <w:rsid w:val="00306A40"/>
    <w:rsid w:val="00312519"/>
    <w:rsid w:val="00360511"/>
    <w:rsid w:val="0037328A"/>
    <w:rsid w:val="003763B6"/>
    <w:rsid w:val="003840A3"/>
    <w:rsid w:val="003C7825"/>
    <w:rsid w:val="003D60D1"/>
    <w:rsid w:val="003E2EEC"/>
    <w:rsid w:val="003F5558"/>
    <w:rsid w:val="00401E17"/>
    <w:rsid w:val="00403E88"/>
    <w:rsid w:val="00406174"/>
    <w:rsid w:val="00425156"/>
    <w:rsid w:val="00462C7E"/>
    <w:rsid w:val="0047567C"/>
    <w:rsid w:val="00493FDD"/>
    <w:rsid w:val="004A3B6A"/>
    <w:rsid w:val="004D3D11"/>
    <w:rsid w:val="00500BBA"/>
    <w:rsid w:val="00501B6D"/>
    <w:rsid w:val="00506800"/>
    <w:rsid w:val="005467D3"/>
    <w:rsid w:val="005737CE"/>
    <w:rsid w:val="005C5BFF"/>
    <w:rsid w:val="005D3543"/>
    <w:rsid w:val="005E07F3"/>
    <w:rsid w:val="005F4909"/>
    <w:rsid w:val="005F5553"/>
    <w:rsid w:val="006103A4"/>
    <w:rsid w:val="00614C4B"/>
    <w:rsid w:val="00620A11"/>
    <w:rsid w:val="00623943"/>
    <w:rsid w:val="00632087"/>
    <w:rsid w:val="00662B40"/>
    <w:rsid w:val="00674DD9"/>
    <w:rsid w:val="00681691"/>
    <w:rsid w:val="006A65C6"/>
    <w:rsid w:val="006E13D3"/>
    <w:rsid w:val="006F43BB"/>
    <w:rsid w:val="00703FEE"/>
    <w:rsid w:val="0072650E"/>
    <w:rsid w:val="007307ED"/>
    <w:rsid w:val="00752ADB"/>
    <w:rsid w:val="00757883"/>
    <w:rsid w:val="00770FE2"/>
    <w:rsid w:val="00794773"/>
    <w:rsid w:val="007A424F"/>
    <w:rsid w:val="007A529F"/>
    <w:rsid w:val="007C0452"/>
    <w:rsid w:val="007C311C"/>
    <w:rsid w:val="007D4579"/>
    <w:rsid w:val="007E4A13"/>
    <w:rsid w:val="0080258D"/>
    <w:rsid w:val="00804789"/>
    <w:rsid w:val="00806F68"/>
    <w:rsid w:val="008120C6"/>
    <w:rsid w:val="00815E5C"/>
    <w:rsid w:val="00820E49"/>
    <w:rsid w:val="00827831"/>
    <w:rsid w:val="008502EB"/>
    <w:rsid w:val="00852514"/>
    <w:rsid w:val="00863085"/>
    <w:rsid w:val="008A2199"/>
    <w:rsid w:val="008C2E89"/>
    <w:rsid w:val="008D506D"/>
    <w:rsid w:val="008F0C9D"/>
    <w:rsid w:val="008F3877"/>
    <w:rsid w:val="00903192"/>
    <w:rsid w:val="00932341"/>
    <w:rsid w:val="00954D21"/>
    <w:rsid w:val="00956BEF"/>
    <w:rsid w:val="009715A6"/>
    <w:rsid w:val="00974B0F"/>
    <w:rsid w:val="009778E6"/>
    <w:rsid w:val="00985486"/>
    <w:rsid w:val="009859F2"/>
    <w:rsid w:val="0099358D"/>
    <w:rsid w:val="009F3D71"/>
    <w:rsid w:val="00A038B7"/>
    <w:rsid w:val="00A058E7"/>
    <w:rsid w:val="00A13BE0"/>
    <w:rsid w:val="00A32870"/>
    <w:rsid w:val="00A33598"/>
    <w:rsid w:val="00A3592C"/>
    <w:rsid w:val="00A36255"/>
    <w:rsid w:val="00A80960"/>
    <w:rsid w:val="00A824DB"/>
    <w:rsid w:val="00A83D98"/>
    <w:rsid w:val="00A90E6F"/>
    <w:rsid w:val="00AA266E"/>
    <w:rsid w:val="00AD6B11"/>
    <w:rsid w:val="00AD77B4"/>
    <w:rsid w:val="00AE1A0F"/>
    <w:rsid w:val="00AE3843"/>
    <w:rsid w:val="00B31811"/>
    <w:rsid w:val="00B365D0"/>
    <w:rsid w:val="00B54681"/>
    <w:rsid w:val="00B71ACB"/>
    <w:rsid w:val="00B770AA"/>
    <w:rsid w:val="00B91872"/>
    <w:rsid w:val="00BD3FC6"/>
    <w:rsid w:val="00C01604"/>
    <w:rsid w:val="00C11028"/>
    <w:rsid w:val="00C208F2"/>
    <w:rsid w:val="00C271C0"/>
    <w:rsid w:val="00C421F5"/>
    <w:rsid w:val="00C55841"/>
    <w:rsid w:val="00C77747"/>
    <w:rsid w:val="00CB056D"/>
    <w:rsid w:val="00D03B38"/>
    <w:rsid w:val="00D1435A"/>
    <w:rsid w:val="00D208C8"/>
    <w:rsid w:val="00D31520"/>
    <w:rsid w:val="00D6390E"/>
    <w:rsid w:val="00D64649"/>
    <w:rsid w:val="00D90C95"/>
    <w:rsid w:val="00D93FF7"/>
    <w:rsid w:val="00DC3BBB"/>
    <w:rsid w:val="00DE1FAC"/>
    <w:rsid w:val="00DE7573"/>
    <w:rsid w:val="00DF4755"/>
    <w:rsid w:val="00E10F45"/>
    <w:rsid w:val="00E20218"/>
    <w:rsid w:val="00E36B33"/>
    <w:rsid w:val="00E8621F"/>
    <w:rsid w:val="00EC04CA"/>
    <w:rsid w:val="00EC4189"/>
    <w:rsid w:val="00F13A76"/>
    <w:rsid w:val="00F14A5C"/>
    <w:rsid w:val="00F30346"/>
    <w:rsid w:val="00F8572D"/>
    <w:rsid w:val="00F95911"/>
    <w:rsid w:val="00FC66D8"/>
    <w:rsid w:val="00FD1CE1"/>
    <w:rsid w:val="00FF44BA"/>
    <w:rsid w:val="00FF5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288B30A"/>
  <w15:docId w15:val="{C3F84ACA-2054-411C-BF47-38FEBAA39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5E5C"/>
    <w:rPr>
      <w:rFonts w:ascii="Times New Roman" w:eastAsia="Times New Roman" w:hAnsi="Times New Roman"/>
      <w:color w:val="000000"/>
      <w:kern w:val="28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15E5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815E5C"/>
    <w:rPr>
      <w:rFonts w:cs="Times New Roman"/>
    </w:rPr>
  </w:style>
  <w:style w:type="paragraph" w:styleId="Footer">
    <w:name w:val="footer"/>
    <w:basedOn w:val="Normal"/>
    <w:link w:val="FooterChar"/>
    <w:uiPriority w:val="99"/>
    <w:rsid w:val="00815E5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815E5C"/>
    <w:rPr>
      <w:rFonts w:cs="Times New Roman"/>
    </w:rPr>
  </w:style>
  <w:style w:type="character" w:styleId="Hyperlink">
    <w:name w:val="Hyperlink"/>
    <w:basedOn w:val="DefaultParagraphFont"/>
    <w:uiPriority w:val="99"/>
    <w:rsid w:val="00815E5C"/>
    <w:rPr>
      <w:rFonts w:cs="Times New Roman"/>
      <w:color w:val="0563C1"/>
      <w:u w:val="single"/>
    </w:rPr>
  </w:style>
  <w:style w:type="paragraph" w:styleId="NormalWeb">
    <w:name w:val="Normal (Web)"/>
    <w:basedOn w:val="Normal"/>
    <w:uiPriority w:val="99"/>
    <w:rsid w:val="00815E5C"/>
    <w:pPr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222989"/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22989"/>
    <w:rPr>
      <w:rFonts w:ascii="Tahoma" w:hAnsi="Tahoma" w:cs="Times New Roman"/>
      <w:color w:val="000000"/>
      <w:kern w:val="28"/>
      <w:sz w:val="16"/>
    </w:rPr>
  </w:style>
  <w:style w:type="paragraph" w:styleId="ListParagraph">
    <w:name w:val="List Paragraph"/>
    <w:basedOn w:val="Normal"/>
    <w:uiPriority w:val="99"/>
    <w:qFormat/>
    <w:rsid w:val="00C271C0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D60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D60D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60D1"/>
    <w:rPr>
      <w:rFonts w:ascii="Times New Roman" w:eastAsia="Times New Roman" w:hAnsi="Times New Roman"/>
      <w:color w:val="000000"/>
      <w:kern w:val="28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60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60D1"/>
    <w:rPr>
      <w:rFonts w:ascii="Times New Roman" w:eastAsia="Times New Roman" w:hAnsi="Times New Roman"/>
      <w:b/>
      <w:bCs/>
      <w:color w:val="000000"/>
      <w:kern w:val="28"/>
      <w:sz w:val="20"/>
      <w:szCs w:val="20"/>
    </w:rPr>
  </w:style>
  <w:style w:type="table" w:styleId="TableGrid">
    <w:name w:val="Table Grid"/>
    <w:basedOn w:val="TableNormal"/>
    <w:uiPriority w:val="39"/>
    <w:locked/>
    <w:rsid w:val="00DE1FAC"/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B365D0"/>
    <w:rPr>
      <w:rFonts w:asciiTheme="minorHAnsi" w:eastAsiaTheme="minorEastAsia" w:hAnsiTheme="minorHAnsi" w:cstheme="minorBid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lainText">
    <w:name w:val="Plain Text"/>
    <w:basedOn w:val="Normal"/>
    <w:link w:val="PlainTextChar"/>
    <w:uiPriority w:val="99"/>
    <w:semiHidden/>
    <w:unhideWhenUsed/>
    <w:rsid w:val="001933A4"/>
    <w:rPr>
      <w:rFonts w:ascii="Calibri" w:eastAsiaTheme="minorHAnsi" w:hAnsi="Calibri" w:cs="Consolas"/>
      <w:color w:val="auto"/>
      <w:kern w:val="0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933A4"/>
    <w:rPr>
      <w:rFonts w:eastAsiaTheme="minorHAnsi" w:cs="Consolas"/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425156"/>
  </w:style>
  <w:style w:type="character" w:styleId="UnresolvedMention">
    <w:name w:val="Unresolved Mention"/>
    <w:basedOn w:val="DefaultParagraphFont"/>
    <w:uiPriority w:val="99"/>
    <w:semiHidden/>
    <w:unhideWhenUsed/>
    <w:rsid w:val="00401E1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3592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821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7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71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71732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717314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717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717316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EEEEEE"/>
                            <w:left w:val="none" w:sz="0" w:space="0" w:color="EEEEEE"/>
                            <w:bottom w:val="single" w:sz="6" w:space="0" w:color="auto"/>
                            <w:right w:val="none" w:sz="0" w:space="0" w:color="EEEEEE"/>
                          </w:divBdr>
                          <w:divsChild>
                            <w:div w:id="1763717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3717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3717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3717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717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71732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71732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717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717327">
                          <w:marLeft w:val="0"/>
                          <w:marRight w:val="0"/>
                          <w:marTop w:val="0"/>
                          <w:marBottom w:val="360"/>
                          <w:divBdr>
                            <w:top w:val="none" w:sz="0" w:space="0" w:color="EEEEEE"/>
                            <w:left w:val="none" w:sz="0" w:space="0" w:color="EEEEEE"/>
                            <w:bottom w:val="single" w:sz="6" w:space="0" w:color="auto"/>
                            <w:right w:val="none" w:sz="0" w:space="0" w:color="EEEEEE"/>
                          </w:divBdr>
                          <w:divsChild>
                            <w:div w:id="1763717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3717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3717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eakingbarriersandbeyond@gmail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breakingbarriersandbeyond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reakingbarriersandbeyond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lionshsl@gmail.com" TargetMode="External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vis\AppData\Local\Microsoft\Windows\Temporary%20Internet%20Files\Content.IE5\4FTO87TH\Lions%20Letterhead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A51A9-8908-49CB-B17D-309E341A21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C:\Users\Marvis\AppData\Local\Microsoft\Windows\Temporary Internet Files\Content.IE5\4FTO87TH\Lions Letterhead Template.dotx</Template>
  <TotalTime>4</TotalTime>
  <Pages>6</Pages>
  <Words>831</Words>
  <Characters>4743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Lions Letterhead Template</vt:lpstr>
    </vt:vector>
  </TitlesOfParts>
  <Company>lionshsl@gmail.com</Company>
  <LinksUpToDate>false</LinksUpToDate>
  <CharactersWithSpaces>5563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Lions Letterhead Template</dc:title>
  <dc:creator>Marvis</dc:creator>
  <cp:lastModifiedBy>Ayden Sanchez</cp:lastModifiedBy>
  <cp:revision>2</cp:revision>
  <dcterms:created xsi:type="dcterms:W3CDTF">2026-08-17T01:16:00Z</dcterms:created>
  <dcterms:modified xsi:type="dcterms:W3CDTF">2026-08-17T01:16:00Z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